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7B" w:rsidRDefault="001F6F28" w:rsidP="00FA7DF9">
      <w:pPr>
        <w:rPr>
          <w:rFonts w:ascii="Arial Narrow" w:hAnsi="Arial Narrow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8AB9A1" wp14:editId="3600072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34720" cy="695325"/>
            <wp:effectExtent l="0" t="0" r="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11F7B" w:rsidRDefault="00611F7B" w:rsidP="008B3266">
      <w:pPr>
        <w:jc w:val="center"/>
        <w:rPr>
          <w:rFonts w:ascii="Arial Narrow" w:hAnsi="Arial Narrow"/>
          <w:sz w:val="18"/>
          <w:szCs w:val="18"/>
        </w:rPr>
      </w:pPr>
    </w:p>
    <w:p w:rsidR="00D34C4E" w:rsidRDefault="00D34C4E" w:rsidP="008B3266">
      <w:pPr>
        <w:jc w:val="center"/>
        <w:rPr>
          <w:rFonts w:ascii="Arial Narrow" w:hAnsi="Arial Narrow"/>
          <w:sz w:val="18"/>
          <w:szCs w:val="18"/>
        </w:rPr>
      </w:pPr>
    </w:p>
    <w:p w:rsidR="001F6F28" w:rsidRDefault="001F6F28" w:rsidP="008B3266">
      <w:pPr>
        <w:jc w:val="center"/>
        <w:rPr>
          <w:rFonts w:ascii="Arial Narrow" w:hAnsi="Arial Narrow"/>
          <w:sz w:val="18"/>
          <w:szCs w:val="18"/>
        </w:rPr>
      </w:pPr>
    </w:p>
    <w:p w:rsidR="001F6F28" w:rsidRDefault="001F6F28" w:rsidP="008B3266">
      <w:pPr>
        <w:jc w:val="center"/>
        <w:rPr>
          <w:rFonts w:ascii="Arial Narrow" w:hAnsi="Arial Narrow"/>
          <w:sz w:val="18"/>
          <w:szCs w:val="18"/>
        </w:rPr>
      </w:pPr>
    </w:p>
    <w:p w:rsidR="00E05C83" w:rsidRDefault="00E05C83" w:rsidP="008B3266">
      <w:pPr>
        <w:jc w:val="center"/>
        <w:rPr>
          <w:rFonts w:ascii="Arial Narrow" w:hAnsi="Arial Narrow"/>
          <w:sz w:val="18"/>
          <w:szCs w:val="18"/>
        </w:rPr>
      </w:pPr>
    </w:p>
    <w:p w:rsidR="001F6F28" w:rsidRDefault="001F6F28" w:rsidP="001F6F28">
      <w:pPr>
        <w:ind w:left="-284" w:right="-81"/>
        <w:jc w:val="both"/>
        <w:rPr>
          <w:rFonts w:ascii="Century Gothic" w:hAnsi="Century Gothic"/>
          <w:b/>
          <w:sz w:val="12"/>
          <w:szCs w:val="12"/>
        </w:rPr>
      </w:pPr>
      <w:r>
        <w:rPr>
          <w:rFonts w:ascii="Century Gothic" w:hAnsi="Century Gothic"/>
          <w:b/>
          <w:sz w:val="12"/>
          <w:szCs w:val="12"/>
        </w:rPr>
        <w:t xml:space="preserve">                    </w:t>
      </w:r>
      <w:r w:rsidRPr="005C13EB">
        <w:rPr>
          <w:rFonts w:ascii="Century Gothic" w:hAnsi="Century Gothic"/>
          <w:b/>
          <w:sz w:val="12"/>
          <w:szCs w:val="12"/>
        </w:rPr>
        <w:t>DEPORTES</w:t>
      </w:r>
    </w:p>
    <w:p w:rsidR="001F6F28" w:rsidRDefault="001F6F28" w:rsidP="001F6F28">
      <w:pPr>
        <w:ind w:left="-284" w:right="-81"/>
        <w:jc w:val="both"/>
        <w:rPr>
          <w:rFonts w:ascii="Century Gothic" w:hAnsi="Century Gothic"/>
          <w:b/>
          <w:sz w:val="12"/>
          <w:szCs w:val="12"/>
        </w:rPr>
      </w:pPr>
      <w:r>
        <w:rPr>
          <w:rFonts w:ascii="Century Gothic" w:hAnsi="Century Gothic"/>
          <w:b/>
          <w:sz w:val="12"/>
          <w:szCs w:val="12"/>
        </w:rPr>
        <w:t xml:space="preserve">           Expediente: 5/2026</w:t>
      </w:r>
    </w:p>
    <w:p w:rsidR="001F6F28" w:rsidRDefault="001F6F28" w:rsidP="001F6F28">
      <w:pPr>
        <w:rPr>
          <w:rFonts w:ascii="Arial Narrow" w:hAnsi="Arial Narrow"/>
          <w:sz w:val="18"/>
          <w:szCs w:val="18"/>
        </w:rPr>
      </w:pPr>
    </w:p>
    <w:p w:rsidR="008B3266" w:rsidRPr="00EE63B3" w:rsidRDefault="008B3266" w:rsidP="005F6032">
      <w:pPr>
        <w:jc w:val="right"/>
        <w:rPr>
          <w:rFonts w:ascii="Arial Narrow" w:hAnsi="Arial Narrow"/>
          <w:b/>
          <w:sz w:val="18"/>
          <w:szCs w:val="18"/>
        </w:rPr>
      </w:pPr>
      <w:r w:rsidRPr="00EE63B3">
        <w:rPr>
          <w:rFonts w:ascii="Arial Narrow" w:hAnsi="Arial Narrow"/>
          <w:b/>
          <w:sz w:val="18"/>
          <w:szCs w:val="18"/>
        </w:rPr>
        <w:t>MODELO S-</w:t>
      </w:r>
      <w:r w:rsidR="00EE63B3" w:rsidRPr="00EE63B3">
        <w:rPr>
          <w:rFonts w:ascii="Arial Narrow" w:hAnsi="Arial Narrow"/>
          <w:b/>
          <w:sz w:val="18"/>
          <w:szCs w:val="18"/>
        </w:rPr>
        <w:t>0</w:t>
      </w:r>
      <w:r w:rsidR="00F4398A">
        <w:rPr>
          <w:rFonts w:ascii="Arial Narrow" w:hAnsi="Arial Narrow"/>
          <w:b/>
          <w:sz w:val="18"/>
          <w:szCs w:val="18"/>
        </w:rPr>
        <w:t>5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8"/>
        </w:rPr>
      </w:pPr>
    </w:p>
    <w:p w:rsidR="0001026B" w:rsidRDefault="0001026B" w:rsidP="008B3266">
      <w:pPr>
        <w:jc w:val="center"/>
        <w:rPr>
          <w:rFonts w:ascii="Arial Narrow" w:hAnsi="Arial Narrow"/>
          <w:sz w:val="18"/>
          <w:szCs w:val="18"/>
        </w:rPr>
      </w:pPr>
    </w:p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DOCUMENTO DE ACEPTACIÓN DE SUBVENCIÓN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8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655"/>
      </w:tblGrid>
      <w:tr w:rsidR="004E54C7" w:rsidRPr="008B3266" w:rsidTr="004E54C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4E54C7" w:rsidP="004E54C7">
            <w:pPr>
              <w:jc w:val="center"/>
              <w:rPr>
                <w:rFonts w:ascii="Arial Narrow" w:hAnsi="Arial Narrow"/>
                <w:sz w:val="16"/>
              </w:rPr>
            </w:pPr>
            <w:r w:rsidRPr="008B3266">
              <w:rPr>
                <w:rFonts w:ascii="Arial Narrow" w:hAnsi="Arial Narrow"/>
                <w:sz w:val="16"/>
              </w:rPr>
              <w:t xml:space="preserve">Denominación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C7" w:rsidRPr="008B3266" w:rsidRDefault="006A156D" w:rsidP="00A4325E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BASES REGULADORAS</w:t>
            </w:r>
            <w:r w:rsidR="004E54C7" w:rsidRPr="008B3266">
              <w:rPr>
                <w:rFonts w:ascii="Arial Narrow" w:hAnsi="Arial Narrow"/>
                <w:sz w:val="16"/>
              </w:rPr>
              <w:t xml:space="preserve"> DE</w:t>
            </w:r>
            <w:r w:rsidR="0040664B">
              <w:rPr>
                <w:rFonts w:ascii="Arial Narrow" w:hAnsi="Arial Narrow"/>
                <w:sz w:val="16"/>
              </w:rPr>
              <w:t xml:space="preserve"> LA CONCESIÓN DE</w:t>
            </w:r>
            <w:r w:rsidR="004E54C7" w:rsidRPr="008B3266">
              <w:rPr>
                <w:rFonts w:ascii="Arial Narrow" w:hAnsi="Arial Narrow"/>
                <w:sz w:val="16"/>
              </w:rPr>
              <w:t xml:space="preserve"> SUBVENCIONES DESTINADAS AL FOMENTO Y DESARROLLO DE LOS CLUBES DEPORTIVOS</w:t>
            </w:r>
            <w:r w:rsidR="00D34C4E">
              <w:rPr>
                <w:rFonts w:ascii="Arial Narrow" w:hAnsi="Arial Narrow"/>
                <w:sz w:val="16"/>
              </w:rPr>
              <w:t xml:space="preserve"> DEL MUNICIPIO </w:t>
            </w:r>
            <w:r w:rsidR="004E54C7" w:rsidRPr="008B3266">
              <w:rPr>
                <w:rFonts w:ascii="Arial Narrow" w:hAnsi="Arial Narrow"/>
                <w:sz w:val="16"/>
              </w:rPr>
              <w:t>DE INGEN</w:t>
            </w:r>
            <w:r w:rsidR="004E54C7">
              <w:rPr>
                <w:rFonts w:ascii="Arial Narrow" w:hAnsi="Arial Narrow"/>
                <w:sz w:val="16"/>
              </w:rPr>
              <w:t>I</w:t>
            </w:r>
            <w:r w:rsidR="004E54C7" w:rsidRPr="008B3266">
              <w:rPr>
                <w:rFonts w:ascii="Arial Narrow" w:hAnsi="Arial Narrow"/>
                <w:sz w:val="16"/>
              </w:rPr>
              <w:t>O</w:t>
            </w:r>
            <w:r w:rsidR="00C3296F">
              <w:rPr>
                <w:rFonts w:ascii="Arial Narrow" w:hAnsi="Arial Narrow"/>
                <w:sz w:val="16"/>
              </w:rPr>
              <w:t>-</w:t>
            </w:r>
            <w:r>
              <w:rPr>
                <w:rFonts w:ascii="Arial Narrow" w:hAnsi="Arial Narrow"/>
                <w:sz w:val="16"/>
              </w:rPr>
              <w:t>EJERCICIO 202</w:t>
            </w:r>
            <w:r w:rsidR="00A4325E">
              <w:rPr>
                <w:rFonts w:ascii="Arial Narrow" w:hAnsi="Arial Narrow"/>
                <w:sz w:val="16"/>
              </w:rPr>
              <w:t>6</w:t>
            </w:r>
            <w:r w:rsidR="004E54C7" w:rsidRPr="008B3266">
              <w:rPr>
                <w:rFonts w:ascii="Arial Narrow" w:hAnsi="Arial Narrow"/>
                <w:sz w:val="16"/>
              </w:rPr>
              <w:t>.</w:t>
            </w:r>
          </w:p>
        </w:tc>
      </w:tr>
    </w:tbl>
    <w:p w:rsidR="008B3266" w:rsidRPr="008B3266" w:rsidRDefault="008B3266" w:rsidP="008B3266">
      <w:pPr>
        <w:ind w:left="708" w:hanging="708"/>
        <w:jc w:val="center"/>
        <w:rPr>
          <w:rFonts w:ascii="Arial Narrow" w:hAnsi="Arial Narrow"/>
          <w:sz w:val="18"/>
          <w:szCs w:val="18"/>
        </w:rPr>
      </w:pPr>
    </w:p>
    <w:p w:rsidR="008B3266" w:rsidRPr="008B3266" w:rsidRDefault="008B3266" w:rsidP="008B3266">
      <w:pPr>
        <w:spacing w:line="360" w:lineRule="auto"/>
        <w:jc w:val="both"/>
        <w:rPr>
          <w:rFonts w:ascii="Arial Narrow" w:hAnsi="Arial Narrow"/>
          <w:sz w:val="18"/>
          <w:szCs w:val="18"/>
        </w:rPr>
      </w:pPr>
    </w:p>
    <w:p w:rsidR="008B3266" w:rsidRPr="008B3266" w:rsidRDefault="008B3266" w:rsidP="008B3266">
      <w:pPr>
        <w:spacing w:line="360" w:lineRule="auto"/>
        <w:jc w:val="both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D./</w:t>
      </w:r>
      <w:r w:rsidR="00794C87">
        <w:rPr>
          <w:rFonts w:ascii="Arial Narrow" w:hAnsi="Arial Narrow"/>
          <w:sz w:val="18"/>
          <w:szCs w:val="18"/>
        </w:rPr>
        <w:t>D</w:t>
      </w:r>
      <w:r w:rsidRPr="008B3266">
        <w:rPr>
          <w:rFonts w:ascii="Arial Narrow" w:hAnsi="Arial Narrow"/>
          <w:sz w:val="18"/>
          <w:szCs w:val="18"/>
        </w:rPr>
        <w:t>ña. ______________________________________________________, mayor de edad, provisto/a de D.N.I. nº ______________________, en representación que ha acreditado en el presente expediente de la entidad ______________________________________ con C.I.F. número</w:t>
      </w:r>
      <w:r w:rsidR="00376DCE">
        <w:rPr>
          <w:rFonts w:ascii="Arial Narrow" w:hAnsi="Arial Narrow"/>
          <w:sz w:val="18"/>
          <w:szCs w:val="18"/>
        </w:rPr>
        <w:t xml:space="preserve"> ___________________, ante la </w:t>
      </w:r>
      <w:r w:rsidRPr="008B3266">
        <w:rPr>
          <w:rFonts w:ascii="Arial Narrow" w:hAnsi="Arial Narrow"/>
          <w:sz w:val="18"/>
          <w:szCs w:val="18"/>
        </w:rPr>
        <w:t>l Alcalde</w:t>
      </w:r>
      <w:r w:rsidR="00376DCE">
        <w:rPr>
          <w:rFonts w:ascii="Arial Narrow" w:hAnsi="Arial Narrow"/>
          <w:sz w:val="18"/>
          <w:szCs w:val="18"/>
        </w:rPr>
        <w:t>sa – Presidenta</w:t>
      </w:r>
      <w:r w:rsidRPr="008B3266">
        <w:rPr>
          <w:rFonts w:ascii="Arial Narrow" w:hAnsi="Arial Narrow"/>
          <w:sz w:val="18"/>
          <w:szCs w:val="18"/>
        </w:rPr>
        <w:t xml:space="preserve">, </w:t>
      </w:r>
    </w:p>
    <w:p w:rsidR="008B3266" w:rsidRPr="00FA7525" w:rsidRDefault="008B3266" w:rsidP="008B3266">
      <w:pPr>
        <w:jc w:val="center"/>
        <w:rPr>
          <w:rFonts w:ascii="Arial Narrow" w:hAnsi="Arial Narrow"/>
          <w:sz w:val="18"/>
          <w:szCs w:val="18"/>
        </w:rPr>
      </w:pPr>
    </w:p>
    <w:p w:rsidR="008B3266" w:rsidRPr="00FA7525" w:rsidRDefault="008B3266" w:rsidP="008B3266">
      <w:pPr>
        <w:jc w:val="center"/>
        <w:rPr>
          <w:rFonts w:ascii="Arial Narrow" w:hAnsi="Arial Narrow"/>
          <w:sz w:val="18"/>
          <w:szCs w:val="18"/>
        </w:rPr>
      </w:pPr>
      <w:r w:rsidRPr="00FA7525">
        <w:rPr>
          <w:rFonts w:ascii="Arial Narrow" w:hAnsi="Arial Narrow"/>
          <w:sz w:val="18"/>
          <w:szCs w:val="18"/>
        </w:rPr>
        <w:t>EXPONE</w:t>
      </w:r>
    </w:p>
    <w:p w:rsidR="008B3266" w:rsidRPr="008B3266" w:rsidRDefault="008B3266" w:rsidP="008B3266">
      <w:pPr>
        <w:jc w:val="both"/>
        <w:rPr>
          <w:rFonts w:ascii="Arial Narrow" w:hAnsi="Arial Narrow"/>
          <w:sz w:val="18"/>
          <w:szCs w:val="18"/>
        </w:rPr>
      </w:pPr>
    </w:p>
    <w:p w:rsidR="008B3266" w:rsidRPr="008B3266" w:rsidRDefault="008B3266" w:rsidP="008B3266">
      <w:pPr>
        <w:spacing w:line="360" w:lineRule="auto"/>
        <w:ind w:firstLine="708"/>
        <w:jc w:val="both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Que en el plazo establecido al efecto, acepta expresamente las condiciones de la subvención concedidas por el Ayuntamiento de Ingenio por un importe de _________________________________________________</w:t>
      </w:r>
      <w:r w:rsidR="00BC657C">
        <w:rPr>
          <w:rFonts w:ascii="Arial Narrow" w:hAnsi="Arial Narrow"/>
          <w:sz w:val="18"/>
          <w:szCs w:val="18"/>
        </w:rPr>
        <w:t xml:space="preserve">___ euros (___________________), </w:t>
      </w:r>
      <w:r w:rsidRPr="008B3266">
        <w:rPr>
          <w:rFonts w:ascii="Arial Narrow" w:hAnsi="Arial Narrow"/>
          <w:sz w:val="18"/>
          <w:szCs w:val="18"/>
        </w:rPr>
        <w:t>en el procedimiento de concesión de subvenciones a entidades deportivas  publicadas en el B.O.P. nº __, d</w:t>
      </w:r>
      <w:r w:rsidR="00E05C83">
        <w:rPr>
          <w:rFonts w:ascii="Arial Narrow" w:hAnsi="Arial Narrow"/>
          <w:sz w:val="18"/>
          <w:szCs w:val="18"/>
        </w:rPr>
        <w:t>e __ de __________________de 202</w:t>
      </w:r>
      <w:r w:rsidRPr="008B3266">
        <w:rPr>
          <w:rFonts w:ascii="Arial Narrow" w:hAnsi="Arial Narrow"/>
          <w:sz w:val="18"/>
          <w:szCs w:val="18"/>
        </w:rPr>
        <w:t>__, declaran</w:t>
      </w:r>
      <w:r w:rsidR="007A6C87">
        <w:rPr>
          <w:rFonts w:ascii="Arial Narrow" w:hAnsi="Arial Narrow"/>
          <w:sz w:val="18"/>
          <w:szCs w:val="18"/>
        </w:rPr>
        <w:t>do el conocimiento,</w:t>
      </w:r>
      <w:r w:rsidRPr="008B3266">
        <w:rPr>
          <w:rFonts w:ascii="Arial Narrow" w:hAnsi="Arial Narrow"/>
          <w:sz w:val="18"/>
          <w:szCs w:val="18"/>
        </w:rPr>
        <w:t xml:space="preserve"> aceptación de la subvención.</w:t>
      </w:r>
    </w:p>
    <w:p w:rsidR="008B3266" w:rsidRPr="008B3266" w:rsidRDefault="008B3266" w:rsidP="008B3266">
      <w:pPr>
        <w:spacing w:line="360" w:lineRule="auto"/>
        <w:ind w:firstLine="708"/>
        <w:jc w:val="both"/>
        <w:rPr>
          <w:rFonts w:ascii="Arial Narrow" w:hAnsi="Arial Narrow"/>
          <w:sz w:val="18"/>
          <w:szCs w:val="18"/>
        </w:rPr>
      </w:pPr>
    </w:p>
    <w:p w:rsidR="008B3266" w:rsidRPr="00A8450C" w:rsidRDefault="008B3266" w:rsidP="004E54C7">
      <w:pPr>
        <w:jc w:val="both"/>
        <w:rPr>
          <w:rFonts w:ascii="Arial Narrow" w:hAnsi="Arial Narrow"/>
          <w:sz w:val="18"/>
          <w:szCs w:val="18"/>
        </w:rPr>
      </w:pPr>
      <w:r w:rsidRPr="008B3266">
        <w:rPr>
          <w:rFonts w:ascii="Arial Narrow" w:hAnsi="Arial Narrow"/>
          <w:sz w:val="18"/>
          <w:szCs w:val="18"/>
        </w:rPr>
        <w:t>Lo que firma en señal de aceptación expresa en la representación que acredita, en la Villa de Ingenio, a _____ de ________________________ de____________</w:t>
      </w:r>
    </w:p>
    <w:p w:rsidR="008B3266" w:rsidRDefault="008B3266" w:rsidP="008B3266">
      <w:pPr>
        <w:jc w:val="both"/>
        <w:rPr>
          <w:rFonts w:ascii="Arial Narrow" w:hAnsi="Arial Narrow"/>
          <w:color w:val="FF0000"/>
          <w:sz w:val="18"/>
          <w:szCs w:val="18"/>
        </w:rPr>
      </w:pPr>
    </w:p>
    <w:p w:rsidR="00AB264A" w:rsidRPr="008B3266" w:rsidRDefault="00AB264A" w:rsidP="008B3266">
      <w:pPr>
        <w:jc w:val="both"/>
        <w:rPr>
          <w:rFonts w:ascii="Arial Narrow" w:hAnsi="Arial Narrow"/>
          <w:color w:val="FF0000"/>
          <w:sz w:val="18"/>
          <w:szCs w:val="18"/>
        </w:rPr>
      </w:pPr>
    </w:p>
    <w:p w:rsidR="008B3266" w:rsidRPr="008B3266" w:rsidRDefault="008B3266" w:rsidP="008B3266">
      <w:pPr>
        <w:jc w:val="center"/>
        <w:rPr>
          <w:rStyle w:val="Textodelmarcadordeposicin"/>
          <w:rFonts w:ascii="Arial Narrow" w:hAnsi="Arial Narrow"/>
          <w:color w:val="auto"/>
          <w:sz w:val="18"/>
        </w:rPr>
      </w:pPr>
      <w:r w:rsidRPr="008B3266">
        <w:rPr>
          <w:rStyle w:val="Textodelmarcadordeposicin"/>
          <w:rFonts w:ascii="Arial Narrow" w:hAnsi="Arial Narrow"/>
          <w:color w:val="auto"/>
          <w:sz w:val="18"/>
        </w:rPr>
        <w:t>Firma y sello</w:t>
      </w:r>
    </w:p>
    <w:p w:rsidR="008B3266" w:rsidRPr="008B3266" w:rsidRDefault="008B3266" w:rsidP="008B3266">
      <w:pPr>
        <w:jc w:val="center"/>
        <w:rPr>
          <w:rFonts w:ascii="Arial Narrow" w:hAnsi="Arial Narrow"/>
          <w:sz w:val="18"/>
          <w:szCs w:val="18"/>
        </w:rPr>
      </w:pPr>
    </w:p>
    <w:p w:rsidR="008B3266" w:rsidRDefault="008B3266" w:rsidP="00A8450C">
      <w:pPr>
        <w:jc w:val="center"/>
        <w:rPr>
          <w:rFonts w:ascii="Arial Narrow" w:hAnsi="Arial Narrow" w:cs="Calibri"/>
          <w:sz w:val="18"/>
        </w:rPr>
      </w:pPr>
      <w:r w:rsidRPr="008B3266">
        <w:rPr>
          <w:rFonts w:ascii="Arial Narrow" w:hAnsi="Arial Narrow" w:cs="Calibri"/>
          <w:sz w:val="18"/>
        </w:rPr>
        <w:t>Nombre y apellidos: _________________________________________</w:t>
      </w:r>
    </w:p>
    <w:p w:rsidR="0001026B" w:rsidRDefault="0001026B" w:rsidP="00A8450C">
      <w:pPr>
        <w:jc w:val="center"/>
        <w:rPr>
          <w:rFonts w:ascii="Arial Narrow" w:hAnsi="Arial Narrow" w:cs="Calibri"/>
          <w:sz w:val="18"/>
        </w:rPr>
      </w:pPr>
    </w:p>
    <w:p w:rsidR="0001026B" w:rsidRDefault="0001026B" w:rsidP="00A8450C">
      <w:pPr>
        <w:jc w:val="center"/>
        <w:rPr>
          <w:rFonts w:ascii="Arial Narrow" w:hAnsi="Arial Narrow" w:cs="Calibri"/>
          <w:sz w:val="18"/>
        </w:rPr>
      </w:pPr>
    </w:p>
    <w:p w:rsidR="0001026B" w:rsidRDefault="0001026B" w:rsidP="00A8450C">
      <w:pPr>
        <w:jc w:val="center"/>
        <w:rPr>
          <w:rFonts w:ascii="Arial Narrow" w:hAnsi="Arial Narrow" w:cs="Calibri"/>
          <w:sz w:val="18"/>
        </w:rPr>
      </w:pPr>
    </w:p>
    <w:p w:rsidR="00137807" w:rsidRDefault="00137807" w:rsidP="00A8450C">
      <w:pPr>
        <w:jc w:val="center"/>
        <w:rPr>
          <w:rFonts w:ascii="Arial Narrow" w:hAnsi="Arial Narrow" w:cs="Calibri"/>
          <w:sz w:val="18"/>
        </w:rPr>
      </w:pPr>
    </w:p>
    <w:p w:rsidR="00CB1CDA" w:rsidRDefault="00CB1CDA" w:rsidP="00065BE3">
      <w:pPr>
        <w:jc w:val="right"/>
        <w:rPr>
          <w:rFonts w:ascii="Arial Narrow" w:hAnsi="Arial Narrow"/>
          <w:sz w:val="16"/>
          <w:szCs w:val="16"/>
        </w:rPr>
      </w:pPr>
    </w:p>
    <w:p w:rsidR="00CB1CDA" w:rsidRDefault="00CB1CDA" w:rsidP="00065BE3">
      <w:pPr>
        <w:jc w:val="right"/>
        <w:rPr>
          <w:rFonts w:ascii="Arial Narrow" w:hAnsi="Arial Narrow"/>
          <w:sz w:val="16"/>
          <w:szCs w:val="16"/>
        </w:rPr>
      </w:pPr>
    </w:p>
    <w:p w:rsidR="00FA7DF9" w:rsidRDefault="00FA7DF9" w:rsidP="001F6F28">
      <w:pPr>
        <w:rPr>
          <w:rFonts w:ascii="Arial Narrow" w:hAnsi="Arial Narrow"/>
          <w:sz w:val="16"/>
          <w:szCs w:val="16"/>
        </w:rPr>
      </w:pPr>
      <w:bookmarkStart w:id="0" w:name="_GoBack"/>
      <w:bookmarkEnd w:id="0"/>
    </w:p>
    <w:sectPr w:rsidR="00FA7DF9" w:rsidSect="00FA7DF9">
      <w:pgSz w:w="11906" w:h="16838"/>
      <w:pgMar w:top="1560" w:right="1469" w:bottom="709" w:left="1701" w:header="284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BBC" w:rsidRDefault="007C4BBC">
      <w:r>
        <w:separator/>
      </w:r>
    </w:p>
  </w:endnote>
  <w:endnote w:type="continuationSeparator" w:id="0">
    <w:p w:rsidR="007C4BBC" w:rsidRDefault="007C4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BBC" w:rsidRDefault="007C4BBC">
      <w:r>
        <w:separator/>
      </w:r>
    </w:p>
  </w:footnote>
  <w:footnote w:type="continuationSeparator" w:id="0">
    <w:p w:rsidR="007C4BBC" w:rsidRDefault="007C4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E6A2A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A5215"/>
    <w:multiLevelType w:val="hybridMultilevel"/>
    <w:tmpl w:val="3F620110"/>
    <w:lvl w:ilvl="0" w:tplc="944EF7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14105E"/>
    <w:multiLevelType w:val="hybridMultilevel"/>
    <w:tmpl w:val="4918B3B4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C0A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6947BB2"/>
    <w:multiLevelType w:val="hybridMultilevel"/>
    <w:tmpl w:val="0088B616"/>
    <w:lvl w:ilvl="0" w:tplc="CAC6996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0C6D7394"/>
    <w:multiLevelType w:val="hybridMultilevel"/>
    <w:tmpl w:val="2CF03B22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E16ECF5A">
      <w:start w:val="1"/>
      <w:numFmt w:val="decimal"/>
      <w:lvlText w:val="%2."/>
      <w:lvlJc w:val="left"/>
      <w:pPr>
        <w:ind w:left="644" w:hanging="360"/>
      </w:pPr>
      <w:rPr>
        <w:rFonts w:hint="default"/>
        <w:color w:val="auto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705D2E"/>
    <w:multiLevelType w:val="hybridMultilevel"/>
    <w:tmpl w:val="C1E641CC"/>
    <w:lvl w:ilvl="0" w:tplc="ACA6D1D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7B7712"/>
    <w:multiLevelType w:val="hybridMultilevel"/>
    <w:tmpl w:val="DA8A8956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01">
      <w:start w:val="1"/>
      <w:numFmt w:val="bullet"/>
      <w:lvlText w:val=""/>
      <w:lvlJc w:val="left"/>
      <w:pPr>
        <w:ind w:left="2024" w:hanging="18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46548"/>
    <w:multiLevelType w:val="hybridMultilevel"/>
    <w:tmpl w:val="4C1E709C"/>
    <w:lvl w:ilvl="0" w:tplc="1F461D50">
      <w:start w:val="2"/>
      <w:numFmt w:val="bullet"/>
      <w:lvlText w:val="-"/>
      <w:lvlJc w:val="left"/>
      <w:pPr>
        <w:ind w:left="153" w:hanging="360"/>
      </w:pPr>
      <w:rPr>
        <w:rFonts w:ascii="Cambria" w:eastAsia="Times New Roman" w:hAnsi="Cambria" w:cs="Times New Roman" w:hint="default"/>
        <w:b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F461D50">
      <w:start w:val="2"/>
      <w:numFmt w:val="bullet"/>
      <w:lvlText w:val="-"/>
      <w:lvlJc w:val="left"/>
      <w:pPr>
        <w:ind w:left="2313" w:hanging="360"/>
      </w:pPr>
      <w:rPr>
        <w:rFonts w:ascii="Cambria" w:eastAsia="Times New Roman" w:hAnsi="Cambria" w:cs="Times New Roman" w:hint="default"/>
        <w:b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116B684C"/>
    <w:multiLevelType w:val="hybridMultilevel"/>
    <w:tmpl w:val="4BA8D18E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EE85130">
      <w:start w:val="1"/>
      <w:numFmt w:val="lowerLetter"/>
      <w:lvlText w:val="%2."/>
      <w:lvlJc w:val="left"/>
      <w:pPr>
        <w:ind w:left="1070" w:hanging="360"/>
      </w:pPr>
      <w:rPr>
        <w:rFonts w:cs="Times New Roman"/>
        <w:color w:val="auto"/>
      </w:rPr>
    </w:lvl>
    <w:lvl w:ilvl="2" w:tplc="31DAC6FC">
      <w:start w:val="1"/>
      <w:numFmt w:val="decimal"/>
      <w:lvlText w:val="%3."/>
      <w:lvlJc w:val="left"/>
      <w:pPr>
        <w:ind w:left="2700" w:hanging="360"/>
      </w:pPr>
      <w:rPr>
        <w:rFonts w:hint="default"/>
        <w:sz w:val="22"/>
      </w:rPr>
    </w:lvl>
    <w:lvl w:ilvl="3" w:tplc="04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1E66193"/>
    <w:multiLevelType w:val="hybridMultilevel"/>
    <w:tmpl w:val="81DA26D4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3817ECE"/>
    <w:multiLevelType w:val="hybridMultilevel"/>
    <w:tmpl w:val="3EAA5DDC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58C7B86">
      <w:start w:val="6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3972C87"/>
    <w:multiLevelType w:val="hybridMultilevel"/>
    <w:tmpl w:val="B61CF0BE"/>
    <w:lvl w:ilvl="0" w:tplc="F5600EDA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168E6C0E"/>
    <w:multiLevelType w:val="hybridMultilevel"/>
    <w:tmpl w:val="2EC6D288"/>
    <w:lvl w:ilvl="0" w:tplc="B51A31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7812E0"/>
    <w:multiLevelType w:val="hybridMultilevel"/>
    <w:tmpl w:val="8578C71C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C0A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B70327"/>
    <w:multiLevelType w:val="hybridMultilevel"/>
    <w:tmpl w:val="99724274"/>
    <w:lvl w:ilvl="0" w:tplc="1F461D50">
      <w:start w:val="2"/>
      <w:numFmt w:val="bullet"/>
      <w:lvlText w:val="-"/>
      <w:lvlJc w:val="left"/>
      <w:pPr>
        <w:ind w:left="742" w:hanging="360"/>
      </w:pPr>
      <w:rPr>
        <w:rFonts w:ascii="Cambria" w:eastAsia="Times New Roman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5" w15:restartNumberingAfterBreak="0">
    <w:nsid w:val="1A101764"/>
    <w:multiLevelType w:val="hybridMultilevel"/>
    <w:tmpl w:val="FA3C6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7F0ED1"/>
    <w:multiLevelType w:val="hybridMultilevel"/>
    <w:tmpl w:val="547EF432"/>
    <w:lvl w:ilvl="0" w:tplc="B2BE9E66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19278D"/>
    <w:multiLevelType w:val="hybridMultilevel"/>
    <w:tmpl w:val="3044F82E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516027F"/>
    <w:multiLevelType w:val="hybridMultilevel"/>
    <w:tmpl w:val="20408B44"/>
    <w:lvl w:ilvl="0" w:tplc="CAC6996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313F67BE"/>
    <w:multiLevelType w:val="hybridMultilevel"/>
    <w:tmpl w:val="134C9820"/>
    <w:lvl w:ilvl="0" w:tplc="F5600ED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31677FE0"/>
    <w:multiLevelType w:val="hybridMultilevel"/>
    <w:tmpl w:val="491C3FAE"/>
    <w:lvl w:ilvl="0" w:tplc="B51A313C"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3C601A2"/>
    <w:multiLevelType w:val="hybridMultilevel"/>
    <w:tmpl w:val="8E54C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2660F1"/>
    <w:multiLevelType w:val="hybridMultilevel"/>
    <w:tmpl w:val="7FEAC74C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5E304FE"/>
    <w:multiLevelType w:val="hybridMultilevel"/>
    <w:tmpl w:val="895C29D0"/>
    <w:lvl w:ilvl="0" w:tplc="13CE3A0E">
      <w:start w:val="1"/>
      <w:numFmt w:val="upperLetter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311F19"/>
    <w:multiLevelType w:val="hybridMultilevel"/>
    <w:tmpl w:val="F6E2F2C0"/>
    <w:lvl w:ilvl="0" w:tplc="0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393B50D8"/>
    <w:multiLevelType w:val="hybridMultilevel"/>
    <w:tmpl w:val="55702CBA"/>
    <w:lvl w:ilvl="0" w:tplc="A4B65F2C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7C0CA7"/>
    <w:multiLevelType w:val="hybridMultilevel"/>
    <w:tmpl w:val="70D8A128"/>
    <w:lvl w:ilvl="0" w:tplc="5F9A17F0"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E4A428B8">
      <w:start w:val="1"/>
      <w:numFmt w:val="upperLetter"/>
      <w:lvlText w:val="%3)"/>
      <w:lvlJc w:val="left"/>
      <w:pPr>
        <w:ind w:left="2688" w:hanging="360"/>
      </w:pPr>
      <w:rPr>
        <w:rFonts w:hint="default"/>
      </w:rPr>
    </w:lvl>
    <w:lvl w:ilvl="3" w:tplc="E8B8A0D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B9628D24">
      <w:start w:val="1"/>
      <w:numFmt w:val="decimal"/>
      <w:lvlText w:val="%5."/>
      <w:lvlJc w:val="left"/>
      <w:pPr>
        <w:ind w:left="1211" w:hanging="360"/>
      </w:pPr>
      <w:rPr>
        <w:rFonts w:hint="default"/>
      </w:rPr>
    </w:lvl>
    <w:lvl w:ilvl="5" w:tplc="F51A9EEC">
      <w:start w:val="100"/>
      <w:numFmt w:val="decimal"/>
      <w:lvlText w:val="%6"/>
      <w:lvlJc w:val="left"/>
      <w:pPr>
        <w:ind w:left="4848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410A537C"/>
    <w:multiLevelType w:val="hybridMultilevel"/>
    <w:tmpl w:val="22989C3C"/>
    <w:lvl w:ilvl="0" w:tplc="5F9A17F0"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E4A428B8">
      <w:start w:val="1"/>
      <w:numFmt w:val="upperLetter"/>
      <w:lvlText w:val="%3)"/>
      <w:lvlJc w:val="left"/>
      <w:pPr>
        <w:ind w:left="2688" w:hanging="360"/>
      </w:pPr>
      <w:rPr>
        <w:rFonts w:hint="default"/>
      </w:rPr>
    </w:lvl>
    <w:lvl w:ilvl="3" w:tplc="E8B8A0D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B9628D24">
      <w:start w:val="1"/>
      <w:numFmt w:val="decimal"/>
      <w:lvlText w:val="%5."/>
      <w:lvlJc w:val="left"/>
      <w:pPr>
        <w:ind w:left="394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42CE2111"/>
    <w:multiLevelType w:val="hybridMultilevel"/>
    <w:tmpl w:val="2EAA90CA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3875516"/>
    <w:multiLevelType w:val="hybridMultilevel"/>
    <w:tmpl w:val="4704EB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8743D6"/>
    <w:multiLevelType w:val="hybridMultilevel"/>
    <w:tmpl w:val="34F02F30"/>
    <w:lvl w:ilvl="0" w:tplc="CB32E9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AEA47DEE">
      <w:start w:val="1"/>
      <w:numFmt w:val="lowerLetter"/>
      <w:lvlText w:val="%2."/>
      <w:lvlJc w:val="left"/>
      <w:pPr>
        <w:ind w:left="1070" w:hanging="360"/>
      </w:pPr>
      <w:rPr>
        <w:color w:val="auto"/>
      </w:rPr>
    </w:lvl>
    <w:lvl w:ilvl="2" w:tplc="98BA9CF8">
      <w:start w:val="1"/>
      <w:numFmt w:val="upperRoman"/>
      <w:lvlText w:val="%3."/>
      <w:lvlJc w:val="right"/>
      <w:pPr>
        <w:ind w:left="1800" w:hanging="180"/>
      </w:pPr>
      <w:rPr>
        <w:sz w:val="22"/>
      </w:r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7F22D0"/>
    <w:multiLevelType w:val="hybridMultilevel"/>
    <w:tmpl w:val="5D9E04C6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DEA469A"/>
    <w:multiLevelType w:val="hybridMultilevel"/>
    <w:tmpl w:val="4C165832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4EAD0731"/>
    <w:multiLevelType w:val="hybridMultilevel"/>
    <w:tmpl w:val="1B20F9BA"/>
    <w:lvl w:ilvl="0" w:tplc="B51A31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931F48"/>
    <w:multiLevelType w:val="hybridMultilevel"/>
    <w:tmpl w:val="C39CF0C8"/>
    <w:lvl w:ilvl="0" w:tplc="F3663D5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strike w:val="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4F73CDD"/>
    <w:multiLevelType w:val="hybridMultilevel"/>
    <w:tmpl w:val="39669170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5D47FD1"/>
    <w:multiLevelType w:val="hybridMultilevel"/>
    <w:tmpl w:val="A68CBDF6"/>
    <w:lvl w:ilvl="0" w:tplc="1F461D50">
      <w:start w:val="2"/>
      <w:numFmt w:val="bullet"/>
      <w:lvlText w:val="-"/>
      <w:lvlJc w:val="left"/>
      <w:pPr>
        <w:ind w:left="1288" w:hanging="360"/>
      </w:pPr>
      <w:rPr>
        <w:rFonts w:ascii="Cambria" w:eastAsia="Times New Roman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7" w15:restartNumberingAfterBreak="0">
    <w:nsid w:val="570C2B83"/>
    <w:multiLevelType w:val="hybridMultilevel"/>
    <w:tmpl w:val="E3AA8BDE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0C239C2"/>
    <w:multiLevelType w:val="hybridMultilevel"/>
    <w:tmpl w:val="CF8227A4"/>
    <w:lvl w:ilvl="0" w:tplc="D9FC12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color w:val="auto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2CE42DB"/>
    <w:multiLevelType w:val="hybridMultilevel"/>
    <w:tmpl w:val="3042BBA6"/>
    <w:lvl w:ilvl="0" w:tplc="95E267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F9A17F0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3592682"/>
    <w:multiLevelType w:val="hybridMultilevel"/>
    <w:tmpl w:val="C8B41B5C"/>
    <w:lvl w:ilvl="0" w:tplc="DB24B20E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6F9287A"/>
    <w:multiLevelType w:val="multilevel"/>
    <w:tmpl w:val="8926E8B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upperRoman"/>
      <w:isLgl/>
      <w:lvlText w:val="%1.%2.%3."/>
      <w:lvlJc w:val="left"/>
      <w:pPr>
        <w:ind w:left="144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2" w15:restartNumberingAfterBreak="0">
    <w:nsid w:val="683577B0"/>
    <w:multiLevelType w:val="hybridMultilevel"/>
    <w:tmpl w:val="05B8BE50"/>
    <w:lvl w:ilvl="0" w:tplc="95E267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F9A17F0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68500986"/>
    <w:multiLevelType w:val="hybridMultilevel"/>
    <w:tmpl w:val="103ADA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83AEF"/>
    <w:multiLevelType w:val="hybridMultilevel"/>
    <w:tmpl w:val="873C7DC8"/>
    <w:lvl w:ilvl="0" w:tplc="10A85C1A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FD17E4E"/>
    <w:multiLevelType w:val="hybridMultilevel"/>
    <w:tmpl w:val="67D60FC2"/>
    <w:lvl w:ilvl="0" w:tplc="CD1E94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57A1A2F"/>
    <w:multiLevelType w:val="hybridMultilevel"/>
    <w:tmpl w:val="575E4122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787E3E9E"/>
    <w:multiLevelType w:val="hybridMultilevel"/>
    <w:tmpl w:val="C5D07348"/>
    <w:lvl w:ilvl="0" w:tplc="0C0A0015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F6B15C">
      <w:start w:val="1"/>
      <w:numFmt w:val="upperLetter"/>
      <w:lvlText w:val="%3)"/>
      <w:lvlJc w:val="left"/>
      <w:pPr>
        <w:ind w:left="502" w:hanging="360"/>
      </w:pPr>
      <w:rPr>
        <w:rFonts w:hint="default"/>
        <w:b/>
      </w:rPr>
    </w:lvl>
    <w:lvl w:ilvl="3" w:tplc="E8B8A0D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B9628D24">
      <w:start w:val="1"/>
      <w:numFmt w:val="decimal"/>
      <w:lvlText w:val="%5."/>
      <w:lvlJc w:val="left"/>
      <w:pPr>
        <w:ind w:left="3948" w:hanging="360"/>
      </w:pPr>
      <w:rPr>
        <w:rFonts w:hint="default"/>
      </w:rPr>
    </w:lvl>
    <w:lvl w:ilvl="5" w:tplc="426ED5D8">
      <w:start w:val="2"/>
      <w:numFmt w:val="upperLetter"/>
      <w:lvlText w:val="%6."/>
      <w:lvlJc w:val="left"/>
      <w:pPr>
        <w:ind w:left="4848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8" w15:restartNumberingAfterBreak="0">
    <w:nsid w:val="7AA733CA"/>
    <w:multiLevelType w:val="hybridMultilevel"/>
    <w:tmpl w:val="1E42341E"/>
    <w:lvl w:ilvl="0" w:tplc="C30657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CBB749C"/>
    <w:multiLevelType w:val="hybridMultilevel"/>
    <w:tmpl w:val="8D72DB7A"/>
    <w:lvl w:ilvl="0" w:tplc="1F461D50">
      <w:start w:val="2"/>
      <w:numFmt w:val="bullet"/>
      <w:lvlText w:val="-"/>
      <w:lvlJc w:val="left"/>
      <w:pPr>
        <w:ind w:left="1167" w:hanging="360"/>
      </w:pPr>
      <w:rPr>
        <w:rFonts w:ascii="Cambria" w:eastAsia="Times New Roman" w:hAnsi="Cambria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50" w15:restartNumberingAfterBreak="0">
    <w:nsid w:val="7DEE652F"/>
    <w:multiLevelType w:val="hybridMultilevel"/>
    <w:tmpl w:val="D92C2EF2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9"/>
  </w:num>
  <w:num w:numId="3">
    <w:abstractNumId w:val="8"/>
  </w:num>
  <w:num w:numId="4">
    <w:abstractNumId w:val="1"/>
  </w:num>
  <w:num w:numId="5">
    <w:abstractNumId w:val="48"/>
  </w:num>
  <w:num w:numId="6">
    <w:abstractNumId w:val="10"/>
  </w:num>
  <w:num w:numId="7">
    <w:abstractNumId w:val="3"/>
  </w:num>
  <w:num w:numId="8">
    <w:abstractNumId w:val="45"/>
  </w:num>
  <w:num w:numId="9">
    <w:abstractNumId w:val="50"/>
  </w:num>
  <w:num w:numId="10">
    <w:abstractNumId w:val="28"/>
  </w:num>
  <w:num w:numId="11">
    <w:abstractNumId w:val="41"/>
  </w:num>
  <w:num w:numId="12">
    <w:abstractNumId w:val="12"/>
  </w:num>
  <w:num w:numId="13">
    <w:abstractNumId w:val="44"/>
  </w:num>
  <w:num w:numId="14">
    <w:abstractNumId w:val="11"/>
  </w:num>
  <w:num w:numId="15">
    <w:abstractNumId w:val="19"/>
  </w:num>
  <w:num w:numId="16">
    <w:abstractNumId w:val="35"/>
  </w:num>
  <w:num w:numId="17">
    <w:abstractNumId w:val="30"/>
  </w:num>
  <w:num w:numId="18">
    <w:abstractNumId w:val="32"/>
  </w:num>
  <w:num w:numId="19">
    <w:abstractNumId w:val="5"/>
  </w:num>
  <w:num w:numId="20">
    <w:abstractNumId w:val="42"/>
  </w:num>
  <w:num w:numId="21">
    <w:abstractNumId w:val="26"/>
  </w:num>
  <w:num w:numId="22">
    <w:abstractNumId w:val="40"/>
  </w:num>
  <w:num w:numId="23">
    <w:abstractNumId w:val="7"/>
  </w:num>
  <w:num w:numId="24">
    <w:abstractNumId w:val="49"/>
  </w:num>
  <w:num w:numId="25">
    <w:abstractNumId w:val="36"/>
  </w:num>
  <w:num w:numId="26">
    <w:abstractNumId w:val="14"/>
  </w:num>
  <w:num w:numId="27">
    <w:abstractNumId w:val="27"/>
  </w:num>
  <w:num w:numId="28">
    <w:abstractNumId w:val="17"/>
  </w:num>
  <w:num w:numId="29">
    <w:abstractNumId w:val="47"/>
  </w:num>
  <w:num w:numId="30">
    <w:abstractNumId w:val="23"/>
  </w:num>
  <w:num w:numId="31">
    <w:abstractNumId w:val="34"/>
  </w:num>
  <w:num w:numId="32">
    <w:abstractNumId w:val="46"/>
  </w:num>
  <w:num w:numId="33">
    <w:abstractNumId w:val="37"/>
  </w:num>
  <w:num w:numId="34">
    <w:abstractNumId w:val="15"/>
  </w:num>
  <w:num w:numId="35">
    <w:abstractNumId w:val="0"/>
  </w:num>
  <w:num w:numId="36">
    <w:abstractNumId w:val="4"/>
  </w:num>
  <w:num w:numId="37">
    <w:abstractNumId w:val="24"/>
  </w:num>
  <w:num w:numId="38">
    <w:abstractNumId w:val="31"/>
  </w:num>
  <w:num w:numId="39">
    <w:abstractNumId w:val="39"/>
  </w:num>
  <w:num w:numId="40">
    <w:abstractNumId w:val="16"/>
  </w:num>
  <w:num w:numId="41">
    <w:abstractNumId w:val="38"/>
  </w:num>
  <w:num w:numId="42">
    <w:abstractNumId w:val="6"/>
  </w:num>
  <w:num w:numId="43">
    <w:abstractNumId w:val="29"/>
  </w:num>
  <w:num w:numId="44">
    <w:abstractNumId w:val="25"/>
  </w:num>
  <w:num w:numId="45">
    <w:abstractNumId w:val="22"/>
  </w:num>
  <w:num w:numId="46">
    <w:abstractNumId w:val="13"/>
  </w:num>
  <w:num w:numId="47">
    <w:abstractNumId w:val="2"/>
  </w:num>
  <w:num w:numId="48">
    <w:abstractNumId w:val="18"/>
  </w:num>
  <w:num w:numId="49">
    <w:abstractNumId w:val="33"/>
  </w:num>
  <w:num w:numId="50">
    <w:abstractNumId w:val="21"/>
  </w:num>
  <w:num w:numId="51">
    <w:abstractNumId w:val="4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17"/>
    <w:rsid w:val="00001C2C"/>
    <w:rsid w:val="000034BB"/>
    <w:rsid w:val="00004964"/>
    <w:rsid w:val="000066E2"/>
    <w:rsid w:val="00006F3B"/>
    <w:rsid w:val="0001026B"/>
    <w:rsid w:val="000107A2"/>
    <w:rsid w:val="00011E31"/>
    <w:rsid w:val="0001329F"/>
    <w:rsid w:val="00015614"/>
    <w:rsid w:val="0001641D"/>
    <w:rsid w:val="000167FF"/>
    <w:rsid w:val="00017128"/>
    <w:rsid w:val="000178D8"/>
    <w:rsid w:val="000179B2"/>
    <w:rsid w:val="00017C48"/>
    <w:rsid w:val="000201FC"/>
    <w:rsid w:val="0002272C"/>
    <w:rsid w:val="0002429D"/>
    <w:rsid w:val="00024BF3"/>
    <w:rsid w:val="00025259"/>
    <w:rsid w:val="000253C7"/>
    <w:rsid w:val="00026CE2"/>
    <w:rsid w:val="000275B9"/>
    <w:rsid w:val="00027D8F"/>
    <w:rsid w:val="000300EF"/>
    <w:rsid w:val="000316B6"/>
    <w:rsid w:val="000318CD"/>
    <w:rsid w:val="00033735"/>
    <w:rsid w:val="00033C8E"/>
    <w:rsid w:val="0003412C"/>
    <w:rsid w:val="00035723"/>
    <w:rsid w:val="0003691E"/>
    <w:rsid w:val="00036BB3"/>
    <w:rsid w:val="00037CAD"/>
    <w:rsid w:val="00040C12"/>
    <w:rsid w:val="00041359"/>
    <w:rsid w:val="000418D1"/>
    <w:rsid w:val="00041FED"/>
    <w:rsid w:val="000426BF"/>
    <w:rsid w:val="0004367B"/>
    <w:rsid w:val="000449D9"/>
    <w:rsid w:val="00045957"/>
    <w:rsid w:val="0004640F"/>
    <w:rsid w:val="0004665E"/>
    <w:rsid w:val="0004676A"/>
    <w:rsid w:val="000468FC"/>
    <w:rsid w:val="00050CC5"/>
    <w:rsid w:val="00051156"/>
    <w:rsid w:val="00051EF9"/>
    <w:rsid w:val="000521C2"/>
    <w:rsid w:val="00054BB5"/>
    <w:rsid w:val="00055665"/>
    <w:rsid w:val="000619E2"/>
    <w:rsid w:val="00062426"/>
    <w:rsid w:val="00063662"/>
    <w:rsid w:val="00063BA5"/>
    <w:rsid w:val="00063EC7"/>
    <w:rsid w:val="000651B9"/>
    <w:rsid w:val="00065BE3"/>
    <w:rsid w:val="00065C55"/>
    <w:rsid w:val="00066783"/>
    <w:rsid w:val="000667A0"/>
    <w:rsid w:val="00066BD6"/>
    <w:rsid w:val="00067AD7"/>
    <w:rsid w:val="00070003"/>
    <w:rsid w:val="00072864"/>
    <w:rsid w:val="00072EC8"/>
    <w:rsid w:val="00073EEB"/>
    <w:rsid w:val="00074980"/>
    <w:rsid w:val="00075054"/>
    <w:rsid w:val="000750F1"/>
    <w:rsid w:val="0007632E"/>
    <w:rsid w:val="00076A69"/>
    <w:rsid w:val="00077B80"/>
    <w:rsid w:val="00077D87"/>
    <w:rsid w:val="00077DED"/>
    <w:rsid w:val="00081469"/>
    <w:rsid w:val="00081AE4"/>
    <w:rsid w:val="000824F0"/>
    <w:rsid w:val="000834D6"/>
    <w:rsid w:val="00084A07"/>
    <w:rsid w:val="00084D78"/>
    <w:rsid w:val="00084D88"/>
    <w:rsid w:val="00087F17"/>
    <w:rsid w:val="00091F92"/>
    <w:rsid w:val="00092C2A"/>
    <w:rsid w:val="00093420"/>
    <w:rsid w:val="00094572"/>
    <w:rsid w:val="00094679"/>
    <w:rsid w:val="00095941"/>
    <w:rsid w:val="00095B69"/>
    <w:rsid w:val="00096D48"/>
    <w:rsid w:val="000973DC"/>
    <w:rsid w:val="00097FE5"/>
    <w:rsid w:val="000A0BC4"/>
    <w:rsid w:val="000A13B8"/>
    <w:rsid w:val="000A1C57"/>
    <w:rsid w:val="000A242C"/>
    <w:rsid w:val="000A2789"/>
    <w:rsid w:val="000A3805"/>
    <w:rsid w:val="000A3C50"/>
    <w:rsid w:val="000A3F90"/>
    <w:rsid w:val="000A400C"/>
    <w:rsid w:val="000A4A9E"/>
    <w:rsid w:val="000A7BFB"/>
    <w:rsid w:val="000B165A"/>
    <w:rsid w:val="000B1875"/>
    <w:rsid w:val="000B2F4C"/>
    <w:rsid w:val="000B3112"/>
    <w:rsid w:val="000B3286"/>
    <w:rsid w:val="000B3389"/>
    <w:rsid w:val="000B3CC8"/>
    <w:rsid w:val="000B4278"/>
    <w:rsid w:val="000B42A2"/>
    <w:rsid w:val="000B5ACA"/>
    <w:rsid w:val="000C11FD"/>
    <w:rsid w:val="000C155D"/>
    <w:rsid w:val="000C18DF"/>
    <w:rsid w:val="000C2960"/>
    <w:rsid w:val="000C3185"/>
    <w:rsid w:val="000C4ED7"/>
    <w:rsid w:val="000C51BD"/>
    <w:rsid w:val="000C51CC"/>
    <w:rsid w:val="000C56F6"/>
    <w:rsid w:val="000C715E"/>
    <w:rsid w:val="000C7E73"/>
    <w:rsid w:val="000D0E38"/>
    <w:rsid w:val="000D1441"/>
    <w:rsid w:val="000D1498"/>
    <w:rsid w:val="000D170C"/>
    <w:rsid w:val="000D2349"/>
    <w:rsid w:val="000D2F23"/>
    <w:rsid w:val="000D334E"/>
    <w:rsid w:val="000D4748"/>
    <w:rsid w:val="000D4DAE"/>
    <w:rsid w:val="000D5C70"/>
    <w:rsid w:val="000D5C76"/>
    <w:rsid w:val="000D5CB1"/>
    <w:rsid w:val="000D5D3A"/>
    <w:rsid w:val="000D693A"/>
    <w:rsid w:val="000D6B51"/>
    <w:rsid w:val="000E05B6"/>
    <w:rsid w:val="000E1D46"/>
    <w:rsid w:val="000E2A4D"/>
    <w:rsid w:val="000E355B"/>
    <w:rsid w:val="000E3812"/>
    <w:rsid w:val="000E3EBA"/>
    <w:rsid w:val="000E491D"/>
    <w:rsid w:val="000E5597"/>
    <w:rsid w:val="000E6092"/>
    <w:rsid w:val="000E633A"/>
    <w:rsid w:val="000E65E3"/>
    <w:rsid w:val="000E6977"/>
    <w:rsid w:val="000E792F"/>
    <w:rsid w:val="000F0200"/>
    <w:rsid w:val="000F0F14"/>
    <w:rsid w:val="000F1897"/>
    <w:rsid w:val="000F1B22"/>
    <w:rsid w:val="000F1F57"/>
    <w:rsid w:val="000F3FCE"/>
    <w:rsid w:val="000F41B2"/>
    <w:rsid w:val="000F4F33"/>
    <w:rsid w:val="000F5847"/>
    <w:rsid w:val="000F7E37"/>
    <w:rsid w:val="0010181F"/>
    <w:rsid w:val="001028BD"/>
    <w:rsid w:val="0010486F"/>
    <w:rsid w:val="00104BD4"/>
    <w:rsid w:val="00104DF3"/>
    <w:rsid w:val="00105542"/>
    <w:rsid w:val="0010595A"/>
    <w:rsid w:val="00105B93"/>
    <w:rsid w:val="001061A7"/>
    <w:rsid w:val="00107218"/>
    <w:rsid w:val="00111AF9"/>
    <w:rsid w:val="00111B0A"/>
    <w:rsid w:val="00112946"/>
    <w:rsid w:val="00112C6C"/>
    <w:rsid w:val="001141C6"/>
    <w:rsid w:val="00114BF5"/>
    <w:rsid w:val="00117E3E"/>
    <w:rsid w:val="00120526"/>
    <w:rsid w:val="001219E7"/>
    <w:rsid w:val="00121F26"/>
    <w:rsid w:val="00123E52"/>
    <w:rsid w:val="00124CD5"/>
    <w:rsid w:val="00125E4A"/>
    <w:rsid w:val="0012680D"/>
    <w:rsid w:val="001275A3"/>
    <w:rsid w:val="001276CF"/>
    <w:rsid w:val="00127834"/>
    <w:rsid w:val="00130F55"/>
    <w:rsid w:val="001325A6"/>
    <w:rsid w:val="001327B5"/>
    <w:rsid w:val="00132C06"/>
    <w:rsid w:val="00133474"/>
    <w:rsid w:val="00133C37"/>
    <w:rsid w:val="00133CE4"/>
    <w:rsid w:val="001343EC"/>
    <w:rsid w:val="00134524"/>
    <w:rsid w:val="00134D70"/>
    <w:rsid w:val="001367FA"/>
    <w:rsid w:val="00137807"/>
    <w:rsid w:val="001400D6"/>
    <w:rsid w:val="00141352"/>
    <w:rsid w:val="00141AE8"/>
    <w:rsid w:val="00141DBC"/>
    <w:rsid w:val="00141E61"/>
    <w:rsid w:val="00143C47"/>
    <w:rsid w:val="00144544"/>
    <w:rsid w:val="00144D90"/>
    <w:rsid w:val="0014545B"/>
    <w:rsid w:val="001469DD"/>
    <w:rsid w:val="00147465"/>
    <w:rsid w:val="00150C2A"/>
    <w:rsid w:val="0015109C"/>
    <w:rsid w:val="0015133E"/>
    <w:rsid w:val="00151E23"/>
    <w:rsid w:val="00153431"/>
    <w:rsid w:val="0015379F"/>
    <w:rsid w:val="00154809"/>
    <w:rsid w:val="00155C46"/>
    <w:rsid w:val="00160CD0"/>
    <w:rsid w:val="00161CB3"/>
    <w:rsid w:val="00163014"/>
    <w:rsid w:val="00163C97"/>
    <w:rsid w:val="001658C0"/>
    <w:rsid w:val="00165FAB"/>
    <w:rsid w:val="00170FB1"/>
    <w:rsid w:val="00171522"/>
    <w:rsid w:val="0017163B"/>
    <w:rsid w:val="001723DD"/>
    <w:rsid w:val="001735C1"/>
    <w:rsid w:val="0017364B"/>
    <w:rsid w:val="00174012"/>
    <w:rsid w:val="00174EBD"/>
    <w:rsid w:val="00174FCC"/>
    <w:rsid w:val="00175AC3"/>
    <w:rsid w:val="001766D8"/>
    <w:rsid w:val="00176EC4"/>
    <w:rsid w:val="00176F47"/>
    <w:rsid w:val="0017729B"/>
    <w:rsid w:val="001805DD"/>
    <w:rsid w:val="00180CAA"/>
    <w:rsid w:val="00181987"/>
    <w:rsid w:val="00182496"/>
    <w:rsid w:val="0018286B"/>
    <w:rsid w:val="001833FD"/>
    <w:rsid w:val="00186192"/>
    <w:rsid w:val="00186F9A"/>
    <w:rsid w:val="00187621"/>
    <w:rsid w:val="00190CED"/>
    <w:rsid w:val="001915D9"/>
    <w:rsid w:val="001918D0"/>
    <w:rsid w:val="00191E65"/>
    <w:rsid w:val="0019294D"/>
    <w:rsid w:val="00193A95"/>
    <w:rsid w:val="00194332"/>
    <w:rsid w:val="00194883"/>
    <w:rsid w:val="00194B81"/>
    <w:rsid w:val="00195413"/>
    <w:rsid w:val="001A09C3"/>
    <w:rsid w:val="001A09CF"/>
    <w:rsid w:val="001A0CDB"/>
    <w:rsid w:val="001A0F53"/>
    <w:rsid w:val="001A3357"/>
    <w:rsid w:val="001A56AC"/>
    <w:rsid w:val="001A5B7C"/>
    <w:rsid w:val="001A638B"/>
    <w:rsid w:val="001A6E8B"/>
    <w:rsid w:val="001A7FE4"/>
    <w:rsid w:val="001B0005"/>
    <w:rsid w:val="001B0698"/>
    <w:rsid w:val="001B0833"/>
    <w:rsid w:val="001B0F08"/>
    <w:rsid w:val="001B405F"/>
    <w:rsid w:val="001B5E44"/>
    <w:rsid w:val="001B5FE8"/>
    <w:rsid w:val="001B6787"/>
    <w:rsid w:val="001B7B82"/>
    <w:rsid w:val="001C014A"/>
    <w:rsid w:val="001C08D7"/>
    <w:rsid w:val="001C0E99"/>
    <w:rsid w:val="001C2A39"/>
    <w:rsid w:val="001C2DFE"/>
    <w:rsid w:val="001C3D50"/>
    <w:rsid w:val="001C48D5"/>
    <w:rsid w:val="001C58F8"/>
    <w:rsid w:val="001C5CE3"/>
    <w:rsid w:val="001C629B"/>
    <w:rsid w:val="001C6E03"/>
    <w:rsid w:val="001D0B3A"/>
    <w:rsid w:val="001D11B4"/>
    <w:rsid w:val="001D128E"/>
    <w:rsid w:val="001D4202"/>
    <w:rsid w:val="001D4230"/>
    <w:rsid w:val="001D4F4D"/>
    <w:rsid w:val="001D50B8"/>
    <w:rsid w:val="001D5C7F"/>
    <w:rsid w:val="001D62EA"/>
    <w:rsid w:val="001D6390"/>
    <w:rsid w:val="001D711B"/>
    <w:rsid w:val="001E1919"/>
    <w:rsid w:val="001E1AA3"/>
    <w:rsid w:val="001E1B04"/>
    <w:rsid w:val="001E5113"/>
    <w:rsid w:val="001E529C"/>
    <w:rsid w:val="001E6B19"/>
    <w:rsid w:val="001E7432"/>
    <w:rsid w:val="001E7D8F"/>
    <w:rsid w:val="001F27F3"/>
    <w:rsid w:val="001F304E"/>
    <w:rsid w:val="001F5201"/>
    <w:rsid w:val="001F5900"/>
    <w:rsid w:val="001F5A36"/>
    <w:rsid w:val="001F6518"/>
    <w:rsid w:val="001F6533"/>
    <w:rsid w:val="001F6F28"/>
    <w:rsid w:val="001F79C6"/>
    <w:rsid w:val="002003D0"/>
    <w:rsid w:val="00201219"/>
    <w:rsid w:val="00203626"/>
    <w:rsid w:val="00203927"/>
    <w:rsid w:val="00204B5B"/>
    <w:rsid w:val="00205E66"/>
    <w:rsid w:val="00207ADA"/>
    <w:rsid w:val="002101AF"/>
    <w:rsid w:val="00214148"/>
    <w:rsid w:val="00214282"/>
    <w:rsid w:val="00214A15"/>
    <w:rsid w:val="00214B52"/>
    <w:rsid w:val="00214E71"/>
    <w:rsid w:val="00215AC7"/>
    <w:rsid w:val="00216D45"/>
    <w:rsid w:val="00216F5D"/>
    <w:rsid w:val="00216F7D"/>
    <w:rsid w:val="00217086"/>
    <w:rsid w:val="002217C8"/>
    <w:rsid w:val="002228A1"/>
    <w:rsid w:val="00222A5E"/>
    <w:rsid w:val="002243E6"/>
    <w:rsid w:val="0022458C"/>
    <w:rsid w:val="002257D5"/>
    <w:rsid w:val="00226ECB"/>
    <w:rsid w:val="002311B0"/>
    <w:rsid w:val="00232536"/>
    <w:rsid w:val="00233E11"/>
    <w:rsid w:val="00234561"/>
    <w:rsid w:val="002348FC"/>
    <w:rsid w:val="00235CEB"/>
    <w:rsid w:val="0023753A"/>
    <w:rsid w:val="00237EA9"/>
    <w:rsid w:val="00240B7F"/>
    <w:rsid w:val="002415A7"/>
    <w:rsid w:val="00244B33"/>
    <w:rsid w:val="00245743"/>
    <w:rsid w:val="002457FF"/>
    <w:rsid w:val="0024647D"/>
    <w:rsid w:val="002465E9"/>
    <w:rsid w:val="00250152"/>
    <w:rsid w:val="0025057B"/>
    <w:rsid w:val="00250673"/>
    <w:rsid w:val="00251C36"/>
    <w:rsid w:val="00253BD6"/>
    <w:rsid w:val="00254667"/>
    <w:rsid w:val="0025562F"/>
    <w:rsid w:val="002568C4"/>
    <w:rsid w:val="00257ECE"/>
    <w:rsid w:val="00260DE7"/>
    <w:rsid w:val="00261A22"/>
    <w:rsid w:val="00263917"/>
    <w:rsid w:val="00263DAC"/>
    <w:rsid w:val="0026660B"/>
    <w:rsid w:val="002667BA"/>
    <w:rsid w:val="00266F3F"/>
    <w:rsid w:val="002674C4"/>
    <w:rsid w:val="00270668"/>
    <w:rsid w:val="00272376"/>
    <w:rsid w:val="00272A90"/>
    <w:rsid w:val="00273E4F"/>
    <w:rsid w:val="002744A2"/>
    <w:rsid w:val="002746F3"/>
    <w:rsid w:val="00274852"/>
    <w:rsid w:val="002765BA"/>
    <w:rsid w:val="00277587"/>
    <w:rsid w:val="00277F86"/>
    <w:rsid w:val="002802E4"/>
    <w:rsid w:val="0028073A"/>
    <w:rsid w:val="00281561"/>
    <w:rsid w:val="002830BC"/>
    <w:rsid w:val="00285532"/>
    <w:rsid w:val="002858C2"/>
    <w:rsid w:val="00286B9E"/>
    <w:rsid w:val="0029093E"/>
    <w:rsid w:val="00290DC8"/>
    <w:rsid w:val="002927A0"/>
    <w:rsid w:val="002966E0"/>
    <w:rsid w:val="002968F6"/>
    <w:rsid w:val="00296B5E"/>
    <w:rsid w:val="002A1194"/>
    <w:rsid w:val="002A278B"/>
    <w:rsid w:val="002A294E"/>
    <w:rsid w:val="002A2AA5"/>
    <w:rsid w:val="002A3CA0"/>
    <w:rsid w:val="002A4792"/>
    <w:rsid w:val="002A47D0"/>
    <w:rsid w:val="002A4841"/>
    <w:rsid w:val="002A5ABC"/>
    <w:rsid w:val="002A5F6F"/>
    <w:rsid w:val="002A73BE"/>
    <w:rsid w:val="002A7BB5"/>
    <w:rsid w:val="002B0774"/>
    <w:rsid w:val="002B0907"/>
    <w:rsid w:val="002B09A8"/>
    <w:rsid w:val="002B0D9B"/>
    <w:rsid w:val="002B1C3A"/>
    <w:rsid w:val="002B2CE5"/>
    <w:rsid w:val="002B327D"/>
    <w:rsid w:val="002B49F1"/>
    <w:rsid w:val="002B5A1D"/>
    <w:rsid w:val="002B6E19"/>
    <w:rsid w:val="002B78F7"/>
    <w:rsid w:val="002C02B6"/>
    <w:rsid w:val="002C14D0"/>
    <w:rsid w:val="002C31EE"/>
    <w:rsid w:val="002C4187"/>
    <w:rsid w:val="002C41B8"/>
    <w:rsid w:val="002C462A"/>
    <w:rsid w:val="002C5D01"/>
    <w:rsid w:val="002C63C5"/>
    <w:rsid w:val="002C7BB7"/>
    <w:rsid w:val="002D111A"/>
    <w:rsid w:val="002D1F8F"/>
    <w:rsid w:val="002D2EDF"/>
    <w:rsid w:val="002D3D02"/>
    <w:rsid w:val="002D4739"/>
    <w:rsid w:val="002D4C7A"/>
    <w:rsid w:val="002D590B"/>
    <w:rsid w:val="002D5F1C"/>
    <w:rsid w:val="002D6CBF"/>
    <w:rsid w:val="002E2997"/>
    <w:rsid w:val="002E3CA3"/>
    <w:rsid w:val="002E3D16"/>
    <w:rsid w:val="002E3DA2"/>
    <w:rsid w:val="002E3E72"/>
    <w:rsid w:val="002E4CE0"/>
    <w:rsid w:val="002E6D40"/>
    <w:rsid w:val="002F0884"/>
    <w:rsid w:val="002F0F66"/>
    <w:rsid w:val="002F141F"/>
    <w:rsid w:val="002F24A6"/>
    <w:rsid w:val="002F3829"/>
    <w:rsid w:val="002F412D"/>
    <w:rsid w:val="002F5EAD"/>
    <w:rsid w:val="002F6CB7"/>
    <w:rsid w:val="0030062C"/>
    <w:rsid w:val="00301D8E"/>
    <w:rsid w:val="00301E8E"/>
    <w:rsid w:val="00303A47"/>
    <w:rsid w:val="0030482A"/>
    <w:rsid w:val="00305FDB"/>
    <w:rsid w:val="00307C87"/>
    <w:rsid w:val="00307F72"/>
    <w:rsid w:val="003110BE"/>
    <w:rsid w:val="00311117"/>
    <w:rsid w:val="00311877"/>
    <w:rsid w:val="00312544"/>
    <w:rsid w:val="00312D73"/>
    <w:rsid w:val="003147FC"/>
    <w:rsid w:val="003148A4"/>
    <w:rsid w:val="00315636"/>
    <w:rsid w:val="003169EE"/>
    <w:rsid w:val="00316BAC"/>
    <w:rsid w:val="00316E87"/>
    <w:rsid w:val="00317176"/>
    <w:rsid w:val="00321B58"/>
    <w:rsid w:val="0032439C"/>
    <w:rsid w:val="00326364"/>
    <w:rsid w:val="0032693A"/>
    <w:rsid w:val="00330F7B"/>
    <w:rsid w:val="00330FF2"/>
    <w:rsid w:val="0033644A"/>
    <w:rsid w:val="003375F2"/>
    <w:rsid w:val="00337B28"/>
    <w:rsid w:val="00337F30"/>
    <w:rsid w:val="00341FE8"/>
    <w:rsid w:val="00342027"/>
    <w:rsid w:val="003443E7"/>
    <w:rsid w:val="003445DB"/>
    <w:rsid w:val="00344F39"/>
    <w:rsid w:val="0034618A"/>
    <w:rsid w:val="00346943"/>
    <w:rsid w:val="00346E67"/>
    <w:rsid w:val="00347FDB"/>
    <w:rsid w:val="0035095C"/>
    <w:rsid w:val="00350F9A"/>
    <w:rsid w:val="00352151"/>
    <w:rsid w:val="00355B6D"/>
    <w:rsid w:val="00356575"/>
    <w:rsid w:val="00356A2F"/>
    <w:rsid w:val="003600B2"/>
    <w:rsid w:val="003609CF"/>
    <w:rsid w:val="0036240F"/>
    <w:rsid w:val="003633D8"/>
    <w:rsid w:val="003636F9"/>
    <w:rsid w:val="00363979"/>
    <w:rsid w:val="0036399A"/>
    <w:rsid w:val="0036485E"/>
    <w:rsid w:val="00364B51"/>
    <w:rsid w:val="0036510E"/>
    <w:rsid w:val="00371540"/>
    <w:rsid w:val="00371D54"/>
    <w:rsid w:val="003752CE"/>
    <w:rsid w:val="00376037"/>
    <w:rsid w:val="0037619C"/>
    <w:rsid w:val="00376398"/>
    <w:rsid w:val="00376AD3"/>
    <w:rsid w:val="00376DCE"/>
    <w:rsid w:val="0037702F"/>
    <w:rsid w:val="0037767B"/>
    <w:rsid w:val="00381FAF"/>
    <w:rsid w:val="00382C87"/>
    <w:rsid w:val="0038342E"/>
    <w:rsid w:val="00384877"/>
    <w:rsid w:val="00384DA1"/>
    <w:rsid w:val="003856A9"/>
    <w:rsid w:val="003863DC"/>
    <w:rsid w:val="00386515"/>
    <w:rsid w:val="0038678A"/>
    <w:rsid w:val="00387A3C"/>
    <w:rsid w:val="00387BA2"/>
    <w:rsid w:val="00393E69"/>
    <w:rsid w:val="003949D0"/>
    <w:rsid w:val="003958E5"/>
    <w:rsid w:val="003A0F68"/>
    <w:rsid w:val="003A16FE"/>
    <w:rsid w:val="003A2ACD"/>
    <w:rsid w:val="003A2C8A"/>
    <w:rsid w:val="003A3E80"/>
    <w:rsid w:val="003A401F"/>
    <w:rsid w:val="003A5C01"/>
    <w:rsid w:val="003A6B39"/>
    <w:rsid w:val="003B16D5"/>
    <w:rsid w:val="003B1955"/>
    <w:rsid w:val="003B1984"/>
    <w:rsid w:val="003B2415"/>
    <w:rsid w:val="003B3923"/>
    <w:rsid w:val="003B393E"/>
    <w:rsid w:val="003B3E05"/>
    <w:rsid w:val="003B3EC4"/>
    <w:rsid w:val="003B57DC"/>
    <w:rsid w:val="003B5C91"/>
    <w:rsid w:val="003C040A"/>
    <w:rsid w:val="003C0ED5"/>
    <w:rsid w:val="003C14A0"/>
    <w:rsid w:val="003C32EB"/>
    <w:rsid w:val="003C3681"/>
    <w:rsid w:val="003C47F2"/>
    <w:rsid w:val="003C4853"/>
    <w:rsid w:val="003C6A27"/>
    <w:rsid w:val="003C6E54"/>
    <w:rsid w:val="003C7C9C"/>
    <w:rsid w:val="003D1AC0"/>
    <w:rsid w:val="003D2BF3"/>
    <w:rsid w:val="003D2C52"/>
    <w:rsid w:val="003D3A37"/>
    <w:rsid w:val="003D3A8F"/>
    <w:rsid w:val="003D3BAF"/>
    <w:rsid w:val="003D3BD5"/>
    <w:rsid w:val="003D5B24"/>
    <w:rsid w:val="003D5B6E"/>
    <w:rsid w:val="003D722F"/>
    <w:rsid w:val="003E1A22"/>
    <w:rsid w:val="003E1E4A"/>
    <w:rsid w:val="003E2163"/>
    <w:rsid w:val="003E2BFA"/>
    <w:rsid w:val="003E2EC4"/>
    <w:rsid w:val="003E52B8"/>
    <w:rsid w:val="003E54D6"/>
    <w:rsid w:val="003E5942"/>
    <w:rsid w:val="003E6321"/>
    <w:rsid w:val="003E6AA6"/>
    <w:rsid w:val="003E6ACF"/>
    <w:rsid w:val="003E6BD1"/>
    <w:rsid w:val="003F0247"/>
    <w:rsid w:val="003F0EE0"/>
    <w:rsid w:val="003F1CD9"/>
    <w:rsid w:val="003F4DC8"/>
    <w:rsid w:val="003F5062"/>
    <w:rsid w:val="003F638B"/>
    <w:rsid w:val="003F6C65"/>
    <w:rsid w:val="004030CD"/>
    <w:rsid w:val="004031BC"/>
    <w:rsid w:val="004047D0"/>
    <w:rsid w:val="004047E2"/>
    <w:rsid w:val="00405BAF"/>
    <w:rsid w:val="00405C42"/>
    <w:rsid w:val="0040664B"/>
    <w:rsid w:val="00406A55"/>
    <w:rsid w:val="00406FE7"/>
    <w:rsid w:val="004077FD"/>
    <w:rsid w:val="00407FC3"/>
    <w:rsid w:val="00410045"/>
    <w:rsid w:val="004108AF"/>
    <w:rsid w:val="00411ECE"/>
    <w:rsid w:val="00413358"/>
    <w:rsid w:val="00414D6A"/>
    <w:rsid w:val="004160DE"/>
    <w:rsid w:val="00416FE8"/>
    <w:rsid w:val="00417094"/>
    <w:rsid w:val="00417350"/>
    <w:rsid w:val="00420654"/>
    <w:rsid w:val="00420A46"/>
    <w:rsid w:val="00422C80"/>
    <w:rsid w:val="00423224"/>
    <w:rsid w:val="00423CB0"/>
    <w:rsid w:val="0042503E"/>
    <w:rsid w:val="004252C9"/>
    <w:rsid w:val="00425507"/>
    <w:rsid w:val="00425C77"/>
    <w:rsid w:val="004263FF"/>
    <w:rsid w:val="00430900"/>
    <w:rsid w:val="0043237F"/>
    <w:rsid w:val="004329B6"/>
    <w:rsid w:val="00433E75"/>
    <w:rsid w:val="00433F18"/>
    <w:rsid w:val="0043456F"/>
    <w:rsid w:val="004346D9"/>
    <w:rsid w:val="00435A49"/>
    <w:rsid w:val="00435A99"/>
    <w:rsid w:val="00435E70"/>
    <w:rsid w:val="00436FF2"/>
    <w:rsid w:val="004377F2"/>
    <w:rsid w:val="00437F43"/>
    <w:rsid w:val="00443636"/>
    <w:rsid w:val="00444322"/>
    <w:rsid w:val="0044442C"/>
    <w:rsid w:val="00445BCB"/>
    <w:rsid w:val="00445BD7"/>
    <w:rsid w:val="00445FCD"/>
    <w:rsid w:val="00446902"/>
    <w:rsid w:val="00446A46"/>
    <w:rsid w:val="00447A88"/>
    <w:rsid w:val="00451643"/>
    <w:rsid w:val="00453082"/>
    <w:rsid w:val="0045356D"/>
    <w:rsid w:val="00453C78"/>
    <w:rsid w:val="004540ED"/>
    <w:rsid w:val="004547F9"/>
    <w:rsid w:val="00460724"/>
    <w:rsid w:val="00461A5F"/>
    <w:rsid w:val="004622EB"/>
    <w:rsid w:val="004626B7"/>
    <w:rsid w:val="00463196"/>
    <w:rsid w:val="004631DC"/>
    <w:rsid w:val="00465B6C"/>
    <w:rsid w:val="00466242"/>
    <w:rsid w:val="004662E9"/>
    <w:rsid w:val="004664BF"/>
    <w:rsid w:val="00466A7C"/>
    <w:rsid w:val="0046705D"/>
    <w:rsid w:val="004670B2"/>
    <w:rsid w:val="00467E1A"/>
    <w:rsid w:val="00467E4B"/>
    <w:rsid w:val="004717E0"/>
    <w:rsid w:val="00472BA9"/>
    <w:rsid w:val="00473B3B"/>
    <w:rsid w:val="0047664C"/>
    <w:rsid w:val="00477C73"/>
    <w:rsid w:val="00481B8A"/>
    <w:rsid w:val="00481F15"/>
    <w:rsid w:val="00483145"/>
    <w:rsid w:val="00484D52"/>
    <w:rsid w:val="004875D4"/>
    <w:rsid w:val="004909C9"/>
    <w:rsid w:val="0049168F"/>
    <w:rsid w:val="00491BE9"/>
    <w:rsid w:val="00491C49"/>
    <w:rsid w:val="00493872"/>
    <w:rsid w:val="00494569"/>
    <w:rsid w:val="0049471C"/>
    <w:rsid w:val="00494EC3"/>
    <w:rsid w:val="0049516C"/>
    <w:rsid w:val="0049536F"/>
    <w:rsid w:val="00495573"/>
    <w:rsid w:val="00495CDA"/>
    <w:rsid w:val="004961ED"/>
    <w:rsid w:val="0049625C"/>
    <w:rsid w:val="00496DCC"/>
    <w:rsid w:val="004A2135"/>
    <w:rsid w:val="004A277C"/>
    <w:rsid w:val="004A5D7B"/>
    <w:rsid w:val="004A6379"/>
    <w:rsid w:val="004A7A21"/>
    <w:rsid w:val="004A7B07"/>
    <w:rsid w:val="004A7B66"/>
    <w:rsid w:val="004B1EF6"/>
    <w:rsid w:val="004B2EBA"/>
    <w:rsid w:val="004B38AC"/>
    <w:rsid w:val="004B3B3F"/>
    <w:rsid w:val="004B3E58"/>
    <w:rsid w:val="004B50BD"/>
    <w:rsid w:val="004B5B85"/>
    <w:rsid w:val="004B64F2"/>
    <w:rsid w:val="004B6938"/>
    <w:rsid w:val="004B6A63"/>
    <w:rsid w:val="004C0159"/>
    <w:rsid w:val="004C0470"/>
    <w:rsid w:val="004C053C"/>
    <w:rsid w:val="004C165A"/>
    <w:rsid w:val="004C230E"/>
    <w:rsid w:val="004C2E42"/>
    <w:rsid w:val="004C5082"/>
    <w:rsid w:val="004C63C6"/>
    <w:rsid w:val="004C764A"/>
    <w:rsid w:val="004C7CCC"/>
    <w:rsid w:val="004D0305"/>
    <w:rsid w:val="004D0C05"/>
    <w:rsid w:val="004D198C"/>
    <w:rsid w:val="004D1DC3"/>
    <w:rsid w:val="004D22B6"/>
    <w:rsid w:val="004D33C9"/>
    <w:rsid w:val="004D4EEB"/>
    <w:rsid w:val="004D5158"/>
    <w:rsid w:val="004D5745"/>
    <w:rsid w:val="004D58AB"/>
    <w:rsid w:val="004D5E1D"/>
    <w:rsid w:val="004D679A"/>
    <w:rsid w:val="004D6976"/>
    <w:rsid w:val="004E0A87"/>
    <w:rsid w:val="004E162F"/>
    <w:rsid w:val="004E1DB4"/>
    <w:rsid w:val="004E1F98"/>
    <w:rsid w:val="004E45DE"/>
    <w:rsid w:val="004E5368"/>
    <w:rsid w:val="004E54C7"/>
    <w:rsid w:val="004E7BE7"/>
    <w:rsid w:val="004F0064"/>
    <w:rsid w:val="004F01C8"/>
    <w:rsid w:val="004F103E"/>
    <w:rsid w:val="004F1126"/>
    <w:rsid w:val="004F18BA"/>
    <w:rsid w:val="004F18F5"/>
    <w:rsid w:val="004F1B9F"/>
    <w:rsid w:val="004F1EB1"/>
    <w:rsid w:val="004F2BE8"/>
    <w:rsid w:val="004F4386"/>
    <w:rsid w:val="004F47DB"/>
    <w:rsid w:val="004F5B1C"/>
    <w:rsid w:val="004F5ECA"/>
    <w:rsid w:val="004F6705"/>
    <w:rsid w:val="005035AF"/>
    <w:rsid w:val="005050DD"/>
    <w:rsid w:val="00506DC8"/>
    <w:rsid w:val="00506FC5"/>
    <w:rsid w:val="005109F3"/>
    <w:rsid w:val="005110C4"/>
    <w:rsid w:val="00511FBC"/>
    <w:rsid w:val="005127CD"/>
    <w:rsid w:val="0051285E"/>
    <w:rsid w:val="00512B4C"/>
    <w:rsid w:val="0051370F"/>
    <w:rsid w:val="0051487F"/>
    <w:rsid w:val="00514B89"/>
    <w:rsid w:val="00515F9A"/>
    <w:rsid w:val="00516A0C"/>
    <w:rsid w:val="0051760F"/>
    <w:rsid w:val="00521127"/>
    <w:rsid w:val="0052142A"/>
    <w:rsid w:val="00521847"/>
    <w:rsid w:val="00522640"/>
    <w:rsid w:val="0052396A"/>
    <w:rsid w:val="005240E4"/>
    <w:rsid w:val="005250CE"/>
    <w:rsid w:val="005256B6"/>
    <w:rsid w:val="00526909"/>
    <w:rsid w:val="00530B62"/>
    <w:rsid w:val="005313DF"/>
    <w:rsid w:val="00532004"/>
    <w:rsid w:val="005329E2"/>
    <w:rsid w:val="005329E4"/>
    <w:rsid w:val="00535FBC"/>
    <w:rsid w:val="00537519"/>
    <w:rsid w:val="0054020F"/>
    <w:rsid w:val="00540275"/>
    <w:rsid w:val="00540315"/>
    <w:rsid w:val="00540745"/>
    <w:rsid w:val="00540EE2"/>
    <w:rsid w:val="00541804"/>
    <w:rsid w:val="0054196F"/>
    <w:rsid w:val="00541ABC"/>
    <w:rsid w:val="0054211A"/>
    <w:rsid w:val="00542986"/>
    <w:rsid w:val="00543B4C"/>
    <w:rsid w:val="0054498A"/>
    <w:rsid w:val="0054606E"/>
    <w:rsid w:val="00546F35"/>
    <w:rsid w:val="00547325"/>
    <w:rsid w:val="00547340"/>
    <w:rsid w:val="00547784"/>
    <w:rsid w:val="00550E1E"/>
    <w:rsid w:val="00552908"/>
    <w:rsid w:val="00552C87"/>
    <w:rsid w:val="00553580"/>
    <w:rsid w:val="005543BC"/>
    <w:rsid w:val="005548F2"/>
    <w:rsid w:val="005554EC"/>
    <w:rsid w:val="00556318"/>
    <w:rsid w:val="005569C4"/>
    <w:rsid w:val="0055761D"/>
    <w:rsid w:val="00557D2B"/>
    <w:rsid w:val="0056112F"/>
    <w:rsid w:val="00561B4A"/>
    <w:rsid w:val="00561EDD"/>
    <w:rsid w:val="0056429A"/>
    <w:rsid w:val="00564E40"/>
    <w:rsid w:val="005656C0"/>
    <w:rsid w:val="0056578F"/>
    <w:rsid w:val="00565E67"/>
    <w:rsid w:val="00565F6B"/>
    <w:rsid w:val="00567210"/>
    <w:rsid w:val="00572237"/>
    <w:rsid w:val="005736DB"/>
    <w:rsid w:val="00573DE8"/>
    <w:rsid w:val="00575388"/>
    <w:rsid w:val="005753A5"/>
    <w:rsid w:val="0057665E"/>
    <w:rsid w:val="00580786"/>
    <w:rsid w:val="00580F65"/>
    <w:rsid w:val="005827ED"/>
    <w:rsid w:val="00583758"/>
    <w:rsid w:val="005843CE"/>
    <w:rsid w:val="00585BA1"/>
    <w:rsid w:val="005872F7"/>
    <w:rsid w:val="005877AC"/>
    <w:rsid w:val="0059206F"/>
    <w:rsid w:val="00593BC0"/>
    <w:rsid w:val="00594BFC"/>
    <w:rsid w:val="0059515B"/>
    <w:rsid w:val="00595321"/>
    <w:rsid w:val="00595829"/>
    <w:rsid w:val="0059595B"/>
    <w:rsid w:val="00595FF6"/>
    <w:rsid w:val="0059624A"/>
    <w:rsid w:val="00596B10"/>
    <w:rsid w:val="00597BD9"/>
    <w:rsid w:val="005A0AFA"/>
    <w:rsid w:val="005A3597"/>
    <w:rsid w:val="005A3D56"/>
    <w:rsid w:val="005A3E5D"/>
    <w:rsid w:val="005A5B93"/>
    <w:rsid w:val="005A5F67"/>
    <w:rsid w:val="005B1742"/>
    <w:rsid w:val="005B1B35"/>
    <w:rsid w:val="005B203C"/>
    <w:rsid w:val="005B240B"/>
    <w:rsid w:val="005B2B10"/>
    <w:rsid w:val="005B4B62"/>
    <w:rsid w:val="005B54D4"/>
    <w:rsid w:val="005B6748"/>
    <w:rsid w:val="005B7BC2"/>
    <w:rsid w:val="005C13EB"/>
    <w:rsid w:val="005C1B59"/>
    <w:rsid w:val="005C3149"/>
    <w:rsid w:val="005C3775"/>
    <w:rsid w:val="005C4738"/>
    <w:rsid w:val="005C56F4"/>
    <w:rsid w:val="005C76E5"/>
    <w:rsid w:val="005D0990"/>
    <w:rsid w:val="005D10BB"/>
    <w:rsid w:val="005D18CE"/>
    <w:rsid w:val="005D22AB"/>
    <w:rsid w:val="005D512D"/>
    <w:rsid w:val="005D516E"/>
    <w:rsid w:val="005D5801"/>
    <w:rsid w:val="005D5E00"/>
    <w:rsid w:val="005D62C5"/>
    <w:rsid w:val="005D71C6"/>
    <w:rsid w:val="005D746A"/>
    <w:rsid w:val="005E071C"/>
    <w:rsid w:val="005E1A33"/>
    <w:rsid w:val="005E1B42"/>
    <w:rsid w:val="005E2D53"/>
    <w:rsid w:val="005E339F"/>
    <w:rsid w:val="005E3906"/>
    <w:rsid w:val="005E4276"/>
    <w:rsid w:val="005E4727"/>
    <w:rsid w:val="005E4C89"/>
    <w:rsid w:val="005E67B6"/>
    <w:rsid w:val="005E7092"/>
    <w:rsid w:val="005F2B6F"/>
    <w:rsid w:val="005F412E"/>
    <w:rsid w:val="005F437A"/>
    <w:rsid w:val="005F5980"/>
    <w:rsid w:val="005F6032"/>
    <w:rsid w:val="005F7C7E"/>
    <w:rsid w:val="00600470"/>
    <w:rsid w:val="00600DCA"/>
    <w:rsid w:val="006012CE"/>
    <w:rsid w:val="006017C5"/>
    <w:rsid w:val="006040BD"/>
    <w:rsid w:val="00604EF1"/>
    <w:rsid w:val="00605E6B"/>
    <w:rsid w:val="00606577"/>
    <w:rsid w:val="00606DA5"/>
    <w:rsid w:val="00607906"/>
    <w:rsid w:val="0061073E"/>
    <w:rsid w:val="006109AF"/>
    <w:rsid w:val="00610D5B"/>
    <w:rsid w:val="0061118A"/>
    <w:rsid w:val="00611755"/>
    <w:rsid w:val="0061191A"/>
    <w:rsid w:val="00611BA2"/>
    <w:rsid w:val="00611F36"/>
    <w:rsid w:val="00611F7B"/>
    <w:rsid w:val="006121BC"/>
    <w:rsid w:val="0061333B"/>
    <w:rsid w:val="0061411C"/>
    <w:rsid w:val="006144EC"/>
    <w:rsid w:val="006158BA"/>
    <w:rsid w:val="0061656C"/>
    <w:rsid w:val="00622069"/>
    <w:rsid w:val="00622874"/>
    <w:rsid w:val="006238CE"/>
    <w:rsid w:val="00623A38"/>
    <w:rsid w:val="00625C2B"/>
    <w:rsid w:val="00626233"/>
    <w:rsid w:val="00626710"/>
    <w:rsid w:val="00626EC7"/>
    <w:rsid w:val="0062744B"/>
    <w:rsid w:val="00627EAD"/>
    <w:rsid w:val="00630C6E"/>
    <w:rsid w:val="006310A0"/>
    <w:rsid w:val="006311EA"/>
    <w:rsid w:val="006313C8"/>
    <w:rsid w:val="0063169D"/>
    <w:rsid w:val="0063178C"/>
    <w:rsid w:val="00632E22"/>
    <w:rsid w:val="006330E1"/>
    <w:rsid w:val="00633C68"/>
    <w:rsid w:val="006356E4"/>
    <w:rsid w:val="00635EEE"/>
    <w:rsid w:val="0063619E"/>
    <w:rsid w:val="00637B2D"/>
    <w:rsid w:val="006400C1"/>
    <w:rsid w:val="006403B3"/>
    <w:rsid w:val="00640513"/>
    <w:rsid w:val="00641777"/>
    <w:rsid w:val="00641CA6"/>
    <w:rsid w:val="0064233B"/>
    <w:rsid w:val="0064264C"/>
    <w:rsid w:val="00642B88"/>
    <w:rsid w:val="006436E6"/>
    <w:rsid w:val="00644CB2"/>
    <w:rsid w:val="00645C2B"/>
    <w:rsid w:val="006469ED"/>
    <w:rsid w:val="00646A24"/>
    <w:rsid w:val="00646CEE"/>
    <w:rsid w:val="006471FC"/>
    <w:rsid w:val="0065022B"/>
    <w:rsid w:val="006507A0"/>
    <w:rsid w:val="00650C0D"/>
    <w:rsid w:val="00651747"/>
    <w:rsid w:val="0065390E"/>
    <w:rsid w:val="006556F9"/>
    <w:rsid w:val="00656742"/>
    <w:rsid w:val="006575C1"/>
    <w:rsid w:val="00660190"/>
    <w:rsid w:val="00662373"/>
    <w:rsid w:val="006629F0"/>
    <w:rsid w:val="006632C5"/>
    <w:rsid w:val="00663A9A"/>
    <w:rsid w:val="00663FE3"/>
    <w:rsid w:val="00664665"/>
    <w:rsid w:val="006652C5"/>
    <w:rsid w:val="00665A3C"/>
    <w:rsid w:val="00666F65"/>
    <w:rsid w:val="0066707B"/>
    <w:rsid w:val="006673FF"/>
    <w:rsid w:val="00667955"/>
    <w:rsid w:val="00670BDE"/>
    <w:rsid w:val="0067212B"/>
    <w:rsid w:val="00672719"/>
    <w:rsid w:val="00673BBA"/>
    <w:rsid w:val="0067421D"/>
    <w:rsid w:val="006743F7"/>
    <w:rsid w:val="00675159"/>
    <w:rsid w:val="00677654"/>
    <w:rsid w:val="0068046D"/>
    <w:rsid w:val="00680D87"/>
    <w:rsid w:val="006817E4"/>
    <w:rsid w:val="00681A56"/>
    <w:rsid w:val="00681AF0"/>
    <w:rsid w:val="006820BB"/>
    <w:rsid w:val="006829A8"/>
    <w:rsid w:val="00685508"/>
    <w:rsid w:val="0068576B"/>
    <w:rsid w:val="00685B42"/>
    <w:rsid w:val="00685C30"/>
    <w:rsid w:val="006861B9"/>
    <w:rsid w:val="00686204"/>
    <w:rsid w:val="00686682"/>
    <w:rsid w:val="0068772B"/>
    <w:rsid w:val="00687A1A"/>
    <w:rsid w:val="00690774"/>
    <w:rsid w:val="00691C85"/>
    <w:rsid w:val="00692370"/>
    <w:rsid w:val="00692ECF"/>
    <w:rsid w:val="00693325"/>
    <w:rsid w:val="00693D42"/>
    <w:rsid w:val="00695160"/>
    <w:rsid w:val="0069518A"/>
    <w:rsid w:val="00695EFF"/>
    <w:rsid w:val="0069657F"/>
    <w:rsid w:val="00696B0B"/>
    <w:rsid w:val="00697B05"/>
    <w:rsid w:val="006A088F"/>
    <w:rsid w:val="006A156D"/>
    <w:rsid w:val="006A1E4F"/>
    <w:rsid w:val="006A2E21"/>
    <w:rsid w:val="006A31A6"/>
    <w:rsid w:val="006A32EB"/>
    <w:rsid w:val="006A3491"/>
    <w:rsid w:val="006A574B"/>
    <w:rsid w:val="006A58F1"/>
    <w:rsid w:val="006A6735"/>
    <w:rsid w:val="006A6B33"/>
    <w:rsid w:val="006A6D49"/>
    <w:rsid w:val="006A78D4"/>
    <w:rsid w:val="006A7D72"/>
    <w:rsid w:val="006B0128"/>
    <w:rsid w:val="006B1031"/>
    <w:rsid w:val="006B19E7"/>
    <w:rsid w:val="006B2D90"/>
    <w:rsid w:val="006B433B"/>
    <w:rsid w:val="006B5960"/>
    <w:rsid w:val="006B604A"/>
    <w:rsid w:val="006B6C73"/>
    <w:rsid w:val="006C049A"/>
    <w:rsid w:val="006C07AB"/>
    <w:rsid w:val="006C09DB"/>
    <w:rsid w:val="006C118F"/>
    <w:rsid w:val="006C12C6"/>
    <w:rsid w:val="006C16EC"/>
    <w:rsid w:val="006C4264"/>
    <w:rsid w:val="006C5432"/>
    <w:rsid w:val="006C5DAB"/>
    <w:rsid w:val="006C65EA"/>
    <w:rsid w:val="006D0A7E"/>
    <w:rsid w:val="006D103F"/>
    <w:rsid w:val="006D2DA2"/>
    <w:rsid w:val="006D4592"/>
    <w:rsid w:val="006D6BB6"/>
    <w:rsid w:val="006D78D0"/>
    <w:rsid w:val="006E2638"/>
    <w:rsid w:val="006E275A"/>
    <w:rsid w:val="006E3D2C"/>
    <w:rsid w:val="006E52D0"/>
    <w:rsid w:val="006E5CD0"/>
    <w:rsid w:val="006E7BB0"/>
    <w:rsid w:val="006E7F36"/>
    <w:rsid w:val="006F03B2"/>
    <w:rsid w:val="006F0A8F"/>
    <w:rsid w:val="006F0F6E"/>
    <w:rsid w:val="006F1797"/>
    <w:rsid w:val="006F1FAF"/>
    <w:rsid w:val="006F5581"/>
    <w:rsid w:val="006F5CC9"/>
    <w:rsid w:val="006F6F97"/>
    <w:rsid w:val="0070033E"/>
    <w:rsid w:val="00700475"/>
    <w:rsid w:val="007004F2"/>
    <w:rsid w:val="007009D2"/>
    <w:rsid w:val="00701073"/>
    <w:rsid w:val="0070192F"/>
    <w:rsid w:val="00702339"/>
    <w:rsid w:val="00702404"/>
    <w:rsid w:val="0070316B"/>
    <w:rsid w:val="007031F9"/>
    <w:rsid w:val="00704502"/>
    <w:rsid w:val="00704987"/>
    <w:rsid w:val="007056AD"/>
    <w:rsid w:val="0070624D"/>
    <w:rsid w:val="00706BF2"/>
    <w:rsid w:val="00706E12"/>
    <w:rsid w:val="00707925"/>
    <w:rsid w:val="00710776"/>
    <w:rsid w:val="0071083E"/>
    <w:rsid w:val="0071094B"/>
    <w:rsid w:val="0071164A"/>
    <w:rsid w:val="00712350"/>
    <w:rsid w:val="0071405B"/>
    <w:rsid w:val="007165B5"/>
    <w:rsid w:val="00716771"/>
    <w:rsid w:val="007178CF"/>
    <w:rsid w:val="00720242"/>
    <w:rsid w:val="00720A89"/>
    <w:rsid w:val="007234DF"/>
    <w:rsid w:val="0072405C"/>
    <w:rsid w:val="007243F8"/>
    <w:rsid w:val="00724939"/>
    <w:rsid w:val="0072564C"/>
    <w:rsid w:val="00727394"/>
    <w:rsid w:val="007301FA"/>
    <w:rsid w:val="0073114D"/>
    <w:rsid w:val="00731622"/>
    <w:rsid w:val="007319C1"/>
    <w:rsid w:val="00733029"/>
    <w:rsid w:val="0073383D"/>
    <w:rsid w:val="007338AC"/>
    <w:rsid w:val="00733EE7"/>
    <w:rsid w:val="007404D7"/>
    <w:rsid w:val="00741B95"/>
    <w:rsid w:val="007422EE"/>
    <w:rsid w:val="007428BC"/>
    <w:rsid w:val="00742B6C"/>
    <w:rsid w:val="007430E6"/>
    <w:rsid w:val="007437C9"/>
    <w:rsid w:val="00744120"/>
    <w:rsid w:val="00745FDC"/>
    <w:rsid w:val="0075096F"/>
    <w:rsid w:val="00751107"/>
    <w:rsid w:val="00752D4C"/>
    <w:rsid w:val="007534B7"/>
    <w:rsid w:val="007538DA"/>
    <w:rsid w:val="00754084"/>
    <w:rsid w:val="0075431B"/>
    <w:rsid w:val="00754963"/>
    <w:rsid w:val="00755490"/>
    <w:rsid w:val="007558D5"/>
    <w:rsid w:val="00755A51"/>
    <w:rsid w:val="00756134"/>
    <w:rsid w:val="007606AF"/>
    <w:rsid w:val="00760DFE"/>
    <w:rsid w:val="007616F8"/>
    <w:rsid w:val="00762637"/>
    <w:rsid w:val="00763B81"/>
    <w:rsid w:val="00763C89"/>
    <w:rsid w:val="00763F31"/>
    <w:rsid w:val="00764173"/>
    <w:rsid w:val="007657EE"/>
    <w:rsid w:val="00766196"/>
    <w:rsid w:val="00766441"/>
    <w:rsid w:val="007670E5"/>
    <w:rsid w:val="007671A4"/>
    <w:rsid w:val="00767806"/>
    <w:rsid w:val="007679ED"/>
    <w:rsid w:val="007701B7"/>
    <w:rsid w:val="00770370"/>
    <w:rsid w:val="0077097B"/>
    <w:rsid w:val="00770A4A"/>
    <w:rsid w:val="0077216D"/>
    <w:rsid w:val="007724DC"/>
    <w:rsid w:val="00772CC9"/>
    <w:rsid w:val="00772DB2"/>
    <w:rsid w:val="007739CB"/>
    <w:rsid w:val="00775CE0"/>
    <w:rsid w:val="007766ED"/>
    <w:rsid w:val="00776AFC"/>
    <w:rsid w:val="00776CCC"/>
    <w:rsid w:val="00777B29"/>
    <w:rsid w:val="007804B0"/>
    <w:rsid w:val="007810DA"/>
    <w:rsid w:val="00781360"/>
    <w:rsid w:val="00781EEF"/>
    <w:rsid w:val="0078377E"/>
    <w:rsid w:val="00783C76"/>
    <w:rsid w:val="00784102"/>
    <w:rsid w:val="007841F9"/>
    <w:rsid w:val="00784384"/>
    <w:rsid w:val="007844FB"/>
    <w:rsid w:val="00784F94"/>
    <w:rsid w:val="007862D8"/>
    <w:rsid w:val="00787DEC"/>
    <w:rsid w:val="00787E5D"/>
    <w:rsid w:val="0079064D"/>
    <w:rsid w:val="00790A34"/>
    <w:rsid w:val="00790D74"/>
    <w:rsid w:val="00792FF8"/>
    <w:rsid w:val="00793C9E"/>
    <w:rsid w:val="007943FC"/>
    <w:rsid w:val="0079484A"/>
    <w:rsid w:val="00794C87"/>
    <w:rsid w:val="00795088"/>
    <w:rsid w:val="00795C8A"/>
    <w:rsid w:val="0079736C"/>
    <w:rsid w:val="00797902"/>
    <w:rsid w:val="00797E53"/>
    <w:rsid w:val="007A1C21"/>
    <w:rsid w:val="007A22C6"/>
    <w:rsid w:val="007A2910"/>
    <w:rsid w:val="007A2ED5"/>
    <w:rsid w:val="007A4391"/>
    <w:rsid w:val="007A5964"/>
    <w:rsid w:val="007A6C87"/>
    <w:rsid w:val="007A6D0C"/>
    <w:rsid w:val="007B0969"/>
    <w:rsid w:val="007B2AA2"/>
    <w:rsid w:val="007B2CC7"/>
    <w:rsid w:val="007B31F0"/>
    <w:rsid w:val="007B3DDC"/>
    <w:rsid w:val="007B3FE2"/>
    <w:rsid w:val="007B4EDE"/>
    <w:rsid w:val="007B690C"/>
    <w:rsid w:val="007B6ED4"/>
    <w:rsid w:val="007B760C"/>
    <w:rsid w:val="007B778A"/>
    <w:rsid w:val="007C0376"/>
    <w:rsid w:val="007C0B8B"/>
    <w:rsid w:val="007C2451"/>
    <w:rsid w:val="007C3B36"/>
    <w:rsid w:val="007C4935"/>
    <w:rsid w:val="007C4BBC"/>
    <w:rsid w:val="007C5F3D"/>
    <w:rsid w:val="007C607B"/>
    <w:rsid w:val="007C7AE1"/>
    <w:rsid w:val="007C7DCF"/>
    <w:rsid w:val="007C7FBB"/>
    <w:rsid w:val="007D0071"/>
    <w:rsid w:val="007D0ADD"/>
    <w:rsid w:val="007D2F8E"/>
    <w:rsid w:val="007D31DC"/>
    <w:rsid w:val="007D31FC"/>
    <w:rsid w:val="007D5133"/>
    <w:rsid w:val="007D591F"/>
    <w:rsid w:val="007D6576"/>
    <w:rsid w:val="007D6817"/>
    <w:rsid w:val="007D785F"/>
    <w:rsid w:val="007E0DDA"/>
    <w:rsid w:val="007E4C53"/>
    <w:rsid w:val="007E642D"/>
    <w:rsid w:val="007E7B0F"/>
    <w:rsid w:val="007F034F"/>
    <w:rsid w:val="007F1619"/>
    <w:rsid w:val="007F1D28"/>
    <w:rsid w:val="007F1E68"/>
    <w:rsid w:val="007F4669"/>
    <w:rsid w:val="007F5E5E"/>
    <w:rsid w:val="007F6AEA"/>
    <w:rsid w:val="007F7CC2"/>
    <w:rsid w:val="00803B66"/>
    <w:rsid w:val="00804246"/>
    <w:rsid w:val="0080576E"/>
    <w:rsid w:val="00806334"/>
    <w:rsid w:val="00807F31"/>
    <w:rsid w:val="008100D5"/>
    <w:rsid w:val="00811EC4"/>
    <w:rsid w:val="00812709"/>
    <w:rsid w:val="00812CE4"/>
    <w:rsid w:val="008132C5"/>
    <w:rsid w:val="0081394C"/>
    <w:rsid w:val="00813DC9"/>
    <w:rsid w:val="0081614A"/>
    <w:rsid w:val="008167D6"/>
    <w:rsid w:val="00816AEF"/>
    <w:rsid w:val="00817CA3"/>
    <w:rsid w:val="00820EB4"/>
    <w:rsid w:val="00821356"/>
    <w:rsid w:val="0082190D"/>
    <w:rsid w:val="00821C1A"/>
    <w:rsid w:val="0082238C"/>
    <w:rsid w:val="00822E7C"/>
    <w:rsid w:val="008234CA"/>
    <w:rsid w:val="00823C7D"/>
    <w:rsid w:val="00823CFC"/>
    <w:rsid w:val="00824D1C"/>
    <w:rsid w:val="008260AF"/>
    <w:rsid w:val="00826124"/>
    <w:rsid w:val="0082638A"/>
    <w:rsid w:val="00826DF1"/>
    <w:rsid w:val="00827362"/>
    <w:rsid w:val="008279F3"/>
    <w:rsid w:val="00830FAF"/>
    <w:rsid w:val="00831E6A"/>
    <w:rsid w:val="008320E8"/>
    <w:rsid w:val="00832257"/>
    <w:rsid w:val="008322EA"/>
    <w:rsid w:val="0083256C"/>
    <w:rsid w:val="00832FF4"/>
    <w:rsid w:val="00833AAC"/>
    <w:rsid w:val="00836452"/>
    <w:rsid w:val="00836EAA"/>
    <w:rsid w:val="008406B6"/>
    <w:rsid w:val="00841DF5"/>
    <w:rsid w:val="0084256D"/>
    <w:rsid w:val="008446E0"/>
    <w:rsid w:val="00845162"/>
    <w:rsid w:val="0084733E"/>
    <w:rsid w:val="008475D3"/>
    <w:rsid w:val="00850921"/>
    <w:rsid w:val="0085148D"/>
    <w:rsid w:val="00852094"/>
    <w:rsid w:val="00853A3F"/>
    <w:rsid w:val="0085449C"/>
    <w:rsid w:val="00855099"/>
    <w:rsid w:val="008553A1"/>
    <w:rsid w:val="00856770"/>
    <w:rsid w:val="00857C89"/>
    <w:rsid w:val="00860A2C"/>
    <w:rsid w:val="00861146"/>
    <w:rsid w:val="00862CD0"/>
    <w:rsid w:val="00863B25"/>
    <w:rsid w:val="008662CD"/>
    <w:rsid w:val="0086755F"/>
    <w:rsid w:val="00870340"/>
    <w:rsid w:val="00870467"/>
    <w:rsid w:val="00870DCA"/>
    <w:rsid w:val="0087286D"/>
    <w:rsid w:val="008732FD"/>
    <w:rsid w:val="00873C53"/>
    <w:rsid w:val="00874302"/>
    <w:rsid w:val="008758C6"/>
    <w:rsid w:val="00875B3E"/>
    <w:rsid w:val="00876851"/>
    <w:rsid w:val="00876C1C"/>
    <w:rsid w:val="00877236"/>
    <w:rsid w:val="00877887"/>
    <w:rsid w:val="008804E3"/>
    <w:rsid w:val="00882A9A"/>
    <w:rsid w:val="00882CDD"/>
    <w:rsid w:val="008833A4"/>
    <w:rsid w:val="008841B9"/>
    <w:rsid w:val="0088463F"/>
    <w:rsid w:val="0088760B"/>
    <w:rsid w:val="00887749"/>
    <w:rsid w:val="008911C1"/>
    <w:rsid w:val="00892B90"/>
    <w:rsid w:val="00894574"/>
    <w:rsid w:val="008952F0"/>
    <w:rsid w:val="008961E3"/>
    <w:rsid w:val="008A25B7"/>
    <w:rsid w:val="008A39F7"/>
    <w:rsid w:val="008A3CBD"/>
    <w:rsid w:val="008A4F1E"/>
    <w:rsid w:val="008A6DEE"/>
    <w:rsid w:val="008A7B8C"/>
    <w:rsid w:val="008B1D18"/>
    <w:rsid w:val="008B2438"/>
    <w:rsid w:val="008B3266"/>
    <w:rsid w:val="008B48DA"/>
    <w:rsid w:val="008B6347"/>
    <w:rsid w:val="008B70CA"/>
    <w:rsid w:val="008B7AE0"/>
    <w:rsid w:val="008C03D5"/>
    <w:rsid w:val="008C2F25"/>
    <w:rsid w:val="008C36CC"/>
    <w:rsid w:val="008C3EEE"/>
    <w:rsid w:val="008C3FC2"/>
    <w:rsid w:val="008C4EE2"/>
    <w:rsid w:val="008C7532"/>
    <w:rsid w:val="008C7FC3"/>
    <w:rsid w:val="008D31BF"/>
    <w:rsid w:val="008D344B"/>
    <w:rsid w:val="008D3977"/>
    <w:rsid w:val="008D3CC2"/>
    <w:rsid w:val="008D40AF"/>
    <w:rsid w:val="008D6251"/>
    <w:rsid w:val="008D6CAD"/>
    <w:rsid w:val="008D6F9D"/>
    <w:rsid w:val="008D72E2"/>
    <w:rsid w:val="008D73ED"/>
    <w:rsid w:val="008E0823"/>
    <w:rsid w:val="008E0A76"/>
    <w:rsid w:val="008E1171"/>
    <w:rsid w:val="008E1825"/>
    <w:rsid w:val="008E21AD"/>
    <w:rsid w:val="008E224D"/>
    <w:rsid w:val="008E26CA"/>
    <w:rsid w:val="008E2E48"/>
    <w:rsid w:val="008E3884"/>
    <w:rsid w:val="008E3E30"/>
    <w:rsid w:val="008E474F"/>
    <w:rsid w:val="008E48E4"/>
    <w:rsid w:val="008E4CF0"/>
    <w:rsid w:val="008E4F32"/>
    <w:rsid w:val="008E5393"/>
    <w:rsid w:val="008E58E5"/>
    <w:rsid w:val="008E63BD"/>
    <w:rsid w:val="008E6947"/>
    <w:rsid w:val="008F031D"/>
    <w:rsid w:val="008F08EB"/>
    <w:rsid w:val="008F1EDA"/>
    <w:rsid w:val="008F2053"/>
    <w:rsid w:val="008F32C7"/>
    <w:rsid w:val="008F3780"/>
    <w:rsid w:val="008F3A5A"/>
    <w:rsid w:val="008F4D8A"/>
    <w:rsid w:val="008F5B06"/>
    <w:rsid w:val="008F787E"/>
    <w:rsid w:val="00900184"/>
    <w:rsid w:val="00900C49"/>
    <w:rsid w:val="00903252"/>
    <w:rsid w:val="00903F9E"/>
    <w:rsid w:val="009042C8"/>
    <w:rsid w:val="00904B5C"/>
    <w:rsid w:val="00905FE0"/>
    <w:rsid w:val="009061AF"/>
    <w:rsid w:val="00906522"/>
    <w:rsid w:val="0091058B"/>
    <w:rsid w:val="009110AF"/>
    <w:rsid w:val="0091221D"/>
    <w:rsid w:val="00912638"/>
    <w:rsid w:val="00912C83"/>
    <w:rsid w:val="009139EF"/>
    <w:rsid w:val="0091413D"/>
    <w:rsid w:val="009144BE"/>
    <w:rsid w:val="009147AE"/>
    <w:rsid w:val="00915242"/>
    <w:rsid w:val="00915F71"/>
    <w:rsid w:val="00921B9D"/>
    <w:rsid w:val="00921C97"/>
    <w:rsid w:val="00923C72"/>
    <w:rsid w:val="00924196"/>
    <w:rsid w:val="0092485E"/>
    <w:rsid w:val="009249DF"/>
    <w:rsid w:val="00924C2C"/>
    <w:rsid w:val="00925816"/>
    <w:rsid w:val="00927020"/>
    <w:rsid w:val="009274A3"/>
    <w:rsid w:val="00930A40"/>
    <w:rsid w:val="009322A5"/>
    <w:rsid w:val="0093324B"/>
    <w:rsid w:val="00933AB1"/>
    <w:rsid w:val="00933BC9"/>
    <w:rsid w:val="00933D11"/>
    <w:rsid w:val="0093710B"/>
    <w:rsid w:val="00937851"/>
    <w:rsid w:val="00940E03"/>
    <w:rsid w:val="009430E6"/>
    <w:rsid w:val="00943A27"/>
    <w:rsid w:val="00943BF2"/>
    <w:rsid w:val="00943DC3"/>
    <w:rsid w:val="00945571"/>
    <w:rsid w:val="00946DEE"/>
    <w:rsid w:val="009473AF"/>
    <w:rsid w:val="00951515"/>
    <w:rsid w:val="0095393C"/>
    <w:rsid w:val="00953962"/>
    <w:rsid w:val="00953A81"/>
    <w:rsid w:val="00953FA4"/>
    <w:rsid w:val="0095403F"/>
    <w:rsid w:val="0095512E"/>
    <w:rsid w:val="00955139"/>
    <w:rsid w:val="00955A64"/>
    <w:rsid w:val="0095625B"/>
    <w:rsid w:val="00956FBD"/>
    <w:rsid w:val="00957227"/>
    <w:rsid w:val="00957726"/>
    <w:rsid w:val="009577FA"/>
    <w:rsid w:val="00957A7D"/>
    <w:rsid w:val="00961453"/>
    <w:rsid w:val="0096283C"/>
    <w:rsid w:val="00965A94"/>
    <w:rsid w:val="00966FDF"/>
    <w:rsid w:val="009670B2"/>
    <w:rsid w:val="009709F7"/>
    <w:rsid w:val="00972694"/>
    <w:rsid w:val="00972979"/>
    <w:rsid w:val="009733AA"/>
    <w:rsid w:val="00975DC5"/>
    <w:rsid w:val="009775E5"/>
    <w:rsid w:val="00982A8F"/>
    <w:rsid w:val="00982FA8"/>
    <w:rsid w:val="009846D2"/>
    <w:rsid w:val="00985B4B"/>
    <w:rsid w:val="00985B9C"/>
    <w:rsid w:val="00987A66"/>
    <w:rsid w:val="00987A72"/>
    <w:rsid w:val="00991524"/>
    <w:rsid w:val="009922D1"/>
    <w:rsid w:val="00993C54"/>
    <w:rsid w:val="00993D23"/>
    <w:rsid w:val="0099453D"/>
    <w:rsid w:val="009956BE"/>
    <w:rsid w:val="009956F3"/>
    <w:rsid w:val="00996730"/>
    <w:rsid w:val="00997158"/>
    <w:rsid w:val="00997746"/>
    <w:rsid w:val="00997B15"/>
    <w:rsid w:val="009A1220"/>
    <w:rsid w:val="009A144A"/>
    <w:rsid w:val="009A1689"/>
    <w:rsid w:val="009A176B"/>
    <w:rsid w:val="009A1A35"/>
    <w:rsid w:val="009A235C"/>
    <w:rsid w:val="009A3BB9"/>
    <w:rsid w:val="009A46A5"/>
    <w:rsid w:val="009A4D7F"/>
    <w:rsid w:val="009A5EDC"/>
    <w:rsid w:val="009A5EE3"/>
    <w:rsid w:val="009A681F"/>
    <w:rsid w:val="009A78AF"/>
    <w:rsid w:val="009B1D70"/>
    <w:rsid w:val="009B205B"/>
    <w:rsid w:val="009B25FF"/>
    <w:rsid w:val="009B265D"/>
    <w:rsid w:val="009B30A9"/>
    <w:rsid w:val="009B4548"/>
    <w:rsid w:val="009B4872"/>
    <w:rsid w:val="009B5E28"/>
    <w:rsid w:val="009B68D5"/>
    <w:rsid w:val="009B6C21"/>
    <w:rsid w:val="009B7931"/>
    <w:rsid w:val="009C00A9"/>
    <w:rsid w:val="009C0350"/>
    <w:rsid w:val="009C0A27"/>
    <w:rsid w:val="009C0F2B"/>
    <w:rsid w:val="009C1072"/>
    <w:rsid w:val="009C11A3"/>
    <w:rsid w:val="009C136F"/>
    <w:rsid w:val="009C15D9"/>
    <w:rsid w:val="009C1DD5"/>
    <w:rsid w:val="009C2CDD"/>
    <w:rsid w:val="009C2E52"/>
    <w:rsid w:val="009C33AB"/>
    <w:rsid w:val="009C3891"/>
    <w:rsid w:val="009C4236"/>
    <w:rsid w:val="009C5259"/>
    <w:rsid w:val="009C52D7"/>
    <w:rsid w:val="009C554D"/>
    <w:rsid w:val="009C654F"/>
    <w:rsid w:val="009D0455"/>
    <w:rsid w:val="009D0644"/>
    <w:rsid w:val="009D2A31"/>
    <w:rsid w:val="009D6228"/>
    <w:rsid w:val="009D6EFC"/>
    <w:rsid w:val="009D713C"/>
    <w:rsid w:val="009E053F"/>
    <w:rsid w:val="009E06CB"/>
    <w:rsid w:val="009E089A"/>
    <w:rsid w:val="009E163C"/>
    <w:rsid w:val="009E1B81"/>
    <w:rsid w:val="009E2676"/>
    <w:rsid w:val="009E40D9"/>
    <w:rsid w:val="009E4712"/>
    <w:rsid w:val="009E4C51"/>
    <w:rsid w:val="009E5668"/>
    <w:rsid w:val="009E5A88"/>
    <w:rsid w:val="009E667D"/>
    <w:rsid w:val="009E671A"/>
    <w:rsid w:val="009E72F3"/>
    <w:rsid w:val="009F2CE7"/>
    <w:rsid w:val="009F3273"/>
    <w:rsid w:val="009F4347"/>
    <w:rsid w:val="009F4D4D"/>
    <w:rsid w:val="009F5946"/>
    <w:rsid w:val="009F5ED3"/>
    <w:rsid w:val="009F6A4B"/>
    <w:rsid w:val="009F6F1B"/>
    <w:rsid w:val="00A00DAD"/>
    <w:rsid w:val="00A00DF6"/>
    <w:rsid w:val="00A0114A"/>
    <w:rsid w:val="00A016D7"/>
    <w:rsid w:val="00A01B6C"/>
    <w:rsid w:val="00A02DB3"/>
    <w:rsid w:val="00A03049"/>
    <w:rsid w:val="00A03212"/>
    <w:rsid w:val="00A032AF"/>
    <w:rsid w:val="00A0435D"/>
    <w:rsid w:val="00A050B9"/>
    <w:rsid w:val="00A076CD"/>
    <w:rsid w:val="00A11203"/>
    <w:rsid w:val="00A12816"/>
    <w:rsid w:val="00A12BCB"/>
    <w:rsid w:val="00A13F6E"/>
    <w:rsid w:val="00A14D37"/>
    <w:rsid w:val="00A151C0"/>
    <w:rsid w:val="00A16562"/>
    <w:rsid w:val="00A177AD"/>
    <w:rsid w:val="00A2138C"/>
    <w:rsid w:val="00A231D5"/>
    <w:rsid w:val="00A235D1"/>
    <w:rsid w:val="00A239FC"/>
    <w:rsid w:val="00A23F62"/>
    <w:rsid w:val="00A2410E"/>
    <w:rsid w:val="00A24CE5"/>
    <w:rsid w:val="00A25101"/>
    <w:rsid w:val="00A25CB1"/>
    <w:rsid w:val="00A26678"/>
    <w:rsid w:val="00A268CA"/>
    <w:rsid w:val="00A26BB3"/>
    <w:rsid w:val="00A321BE"/>
    <w:rsid w:val="00A32462"/>
    <w:rsid w:val="00A33C51"/>
    <w:rsid w:val="00A33C55"/>
    <w:rsid w:val="00A34206"/>
    <w:rsid w:val="00A34578"/>
    <w:rsid w:val="00A349B7"/>
    <w:rsid w:val="00A349F2"/>
    <w:rsid w:val="00A368ED"/>
    <w:rsid w:val="00A40F16"/>
    <w:rsid w:val="00A40F8B"/>
    <w:rsid w:val="00A420C5"/>
    <w:rsid w:val="00A427AC"/>
    <w:rsid w:val="00A42D19"/>
    <w:rsid w:val="00A4325E"/>
    <w:rsid w:val="00A432D3"/>
    <w:rsid w:val="00A44B44"/>
    <w:rsid w:val="00A50020"/>
    <w:rsid w:val="00A50340"/>
    <w:rsid w:val="00A5078E"/>
    <w:rsid w:val="00A51203"/>
    <w:rsid w:val="00A515E7"/>
    <w:rsid w:val="00A51A8B"/>
    <w:rsid w:val="00A521EB"/>
    <w:rsid w:val="00A52A22"/>
    <w:rsid w:val="00A54C94"/>
    <w:rsid w:val="00A54C9B"/>
    <w:rsid w:val="00A54CE0"/>
    <w:rsid w:val="00A5615F"/>
    <w:rsid w:val="00A608E5"/>
    <w:rsid w:val="00A61AB6"/>
    <w:rsid w:val="00A61BC2"/>
    <w:rsid w:val="00A62E39"/>
    <w:rsid w:val="00A631C0"/>
    <w:rsid w:val="00A637AB"/>
    <w:rsid w:val="00A637F0"/>
    <w:rsid w:val="00A66320"/>
    <w:rsid w:val="00A667DF"/>
    <w:rsid w:val="00A66C3C"/>
    <w:rsid w:val="00A67F20"/>
    <w:rsid w:val="00A7071D"/>
    <w:rsid w:val="00A71A57"/>
    <w:rsid w:val="00A71A61"/>
    <w:rsid w:val="00A72435"/>
    <w:rsid w:val="00A74B0F"/>
    <w:rsid w:val="00A75537"/>
    <w:rsid w:val="00A76753"/>
    <w:rsid w:val="00A76D8C"/>
    <w:rsid w:val="00A77568"/>
    <w:rsid w:val="00A82649"/>
    <w:rsid w:val="00A82963"/>
    <w:rsid w:val="00A83278"/>
    <w:rsid w:val="00A837BB"/>
    <w:rsid w:val="00A8450C"/>
    <w:rsid w:val="00A850BC"/>
    <w:rsid w:val="00A8595F"/>
    <w:rsid w:val="00A86B9B"/>
    <w:rsid w:val="00A87746"/>
    <w:rsid w:val="00A92483"/>
    <w:rsid w:val="00A92874"/>
    <w:rsid w:val="00A92E0E"/>
    <w:rsid w:val="00A932E0"/>
    <w:rsid w:val="00A93558"/>
    <w:rsid w:val="00A93DF5"/>
    <w:rsid w:val="00A943E8"/>
    <w:rsid w:val="00A94514"/>
    <w:rsid w:val="00A94D5F"/>
    <w:rsid w:val="00A966C1"/>
    <w:rsid w:val="00A96A7E"/>
    <w:rsid w:val="00A96C4C"/>
    <w:rsid w:val="00AA014C"/>
    <w:rsid w:val="00AA0A94"/>
    <w:rsid w:val="00AA130B"/>
    <w:rsid w:val="00AA15A6"/>
    <w:rsid w:val="00AA1738"/>
    <w:rsid w:val="00AA2FEB"/>
    <w:rsid w:val="00AA3674"/>
    <w:rsid w:val="00AA3831"/>
    <w:rsid w:val="00AA38D6"/>
    <w:rsid w:val="00AA3A21"/>
    <w:rsid w:val="00AA4F9D"/>
    <w:rsid w:val="00AA5A58"/>
    <w:rsid w:val="00AA7372"/>
    <w:rsid w:val="00AA756E"/>
    <w:rsid w:val="00AA75D7"/>
    <w:rsid w:val="00AA7BC6"/>
    <w:rsid w:val="00AB0AF7"/>
    <w:rsid w:val="00AB18EF"/>
    <w:rsid w:val="00AB246B"/>
    <w:rsid w:val="00AB2643"/>
    <w:rsid w:val="00AB264A"/>
    <w:rsid w:val="00AB284D"/>
    <w:rsid w:val="00AB363F"/>
    <w:rsid w:val="00AB744F"/>
    <w:rsid w:val="00AC00A7"/>
    <w:rsid w:val="00AC0699"/>
    <w:rsid w:val="00AC0E1E"/>
    <w:rsid w:val="00AC13D9"/>
    <w:rsid w:val="00AC1CED"/>
    <w:rsid w:val="00AC1DB3"/>
    <w:rsid w:val="00AC2EB0"/>
    <w:rsid w:val="00AC3C70"/>
    <w:rsid w:val="00AC4A6B"/>
    <w:rsid w:val="00AC4B94"/>
    <w:rsid w:val="00AC5139"/>
    <w:rsid w:val="00AC598A"/>
    <w:rsid w:val="00AC712B"/>
    <w:rsid w:val="00AC7638"/>
    <w:rsid w:val="00AD053B"/>
    <w:rsid w:val="00AD0E15"/>
    <w:rsid w:val="00AD1044"/>
    <w:rsid w:val="00AD1106"/>
    <w:rsid w:val="00AD12EA"/>
    <w:rsid w:val="00AD2053"/>
    <w:rsid w:val="00AD2145"/>
    <w:rsid w:val="00AD231C"/>
    <w:rsid w:val="00AD23E2"/>
    <w:rsid w:val="00AD2909"/>
    <w:rsid w:val="00AD37F4"/>
    <w:rsid w:val="00AD581B"/>
    <w:rsid w:val="00AD61FC"/>
    <w:rsid w:val="00AD6546"/>
    <w:rsid w:val="00AE08E3"/>
    <w:rsid w:val="00AE132A"/>
    <w:rsid w:val="00AE14BA"/>
    <w:rsid w:val="00AE1619"/>
    <w:rsid w:val="00AE1F20"/>
    <w:rsid w:val="00AE3233"/>
    <w:rsid w:val="00AE384A"/>
    <w:rsid w:val="00AE57CA"/>
    <w:rsid w:val="00AE6EE7"/>
    <w:rsid w:val="00AE6FD3"/>
    <w:rsid w:val="00AE7F73"/>
    <w:rsid w:val="00AF1E2A"/>
    <w:rsid w:val="00AF24EA"/>
    <w:rsid w:val="00AF2579"/>
    <w:rsid w:val="00AF34F2"/>
    <w:rsid w:val="00AF373B"/>
    <w:rsid w:val="00AF71C5"/>
    <w:rsid w:val="00AF75D1"/>
    <w:rsid w:val="00AF7D77"/>
    <w:rsid w:val="00B0021C"/>
    <w:rsid w:val="00B0091D"/>
    <w:rsid w:val="00B02EC8"/>
    <w:rsid w:val="00B03618"/>
    <w:rsid w:val="00B04ADD"/>
    <w:rsid w:val="00B06E31"/>
    <w:rsid w:val="00B0705D"/>
    <w:rsid w:val="00B07678"/>
    <w:rsid w:val="00B07B86"/>
    <w:rsid w:val="00B1155E"/>
    <w:rsid w:val="00B1255C"/>
    <w:rsid w:val="00B1275A"/>
    <w:rsid w:val="00B12BBD"/>
    <w:rsid w:val="00B139E2"/>
    <w:rsid w:val="00B14106"/>
    <w:rsid w:val="00B14581"/>
    <w:rsid w:val="00B1522E"/>
    <w:rsid w:val="00B154B2"/>
    <w:rsid w:val="00B156BB"/>
    <w:rsid w:val="00B16E02"/>
    <w:rsid w:val="00B214E7"/>
    <w:rsid w:val="00B216EB"/>
    <w:rsid w:val="00B2186A"/>
    <w:rsid w:val="00B22AB9"/>
    <w:rsid w:val="00B22BC4"/>
    <w:rsid w:val="00B23753"/>
    <w:rsid w:val="00B2581C"/>
    <w:rsid w:val="00B3071F"/>
    <w:rsid w:val="00B30866"/>
    <w:rsid w:val="00B30B69"/>
    <w:rsid w:val="00B31C76"/>
    <w:rsid w:val="00B334A9"/>
    <w:rsid w:val="00B33932"/>
    <w:rsid w:val="00B34FFE"/>
    <w:rsid w:val="00B36D40"/>
    <w:rsid w:val="00B375C9"/>
    <w:rsid w:val="00B40473"/>
    <w:rsid w:val="00B40CF1"/>
    <w:rsid w:val="00B412D5"/>
    <w:rsid w:val="00B41A55"/>
    <w:rsid w:val="00B41D37"/>
    <w:rsid w:val="00B41EEC"/>
    <w:rsid w:val="00B437D9"/>
    <w:rsid w:val="00B43EBD"/>
    <w:rsid w:val="00B44DB4"/>
    <w:rsid w:val="00B45E9F"/>
    <w:rsid w:val="00B46D21"/>
    <w:rsid w:val="00B47030"/>
    <w:rsid w:val="00B47710"/>
    <w:rsid w:val="00B479E9"/>
    <w:rsid w:val="00B50447"/>
    <w:rsid w:val="00B51544"/>
    <w:rsid w:val="00B51B45"/>
    <w:rsid w:val="00B527EF"/>
    <w:rsid w:val="00B527FB"/>
    <w:rsid w:val="00B546E9"/>
    <w:rsid w:val="00B55BC2"/>
    <w:rsid w:val="00B601D7"/>
    <w:rsid w:val="00B6159B"/>
    <w:rsid w:val="00B61CC1"/>
    <w:rsid w:val="00B6238E"/>
    <w:rsid w:val="00B62C7A"/>
    <w:rsid w:val="00B64156"/>
    <w:rsid w:val="00B6571A"/>
    <w:rsid w:val="00B67F45"/>
    <w:rsid w:val="00B70367"/>
    <w:rsid w:val="00B7070A"/>
    <w:rsid w:val="00B725F2"/>
    <w:rsid w:val="00B74ECB"/>
    <w:rsid w:val="00B75B79"/>
    <w:rsid w:val="00B75EEC"/>
    <w:rsid w:val="00B76813"/>
    <w:rsid w:val="00B76A11"/>
    <w:rsid w:val="00B8256F"/>
    <w:rsid w:val="00B82E12"/>
    <w:rsid w:val="00B853B7"/>
    <w:rsid w:val="00B878CC"/>
    <w:rsid w:val="00B9242A"/>
    <w:rsid w:val="00B92F9E"/>
    <w:rsid w:val="00B937D0"/>
    <w:rsid w:val="00B94EDD"/>
    <w:rsid w:val="00B957ED"/>
    <w:rsid w:val="00B95D68"/>
    <w:rsid w:val="00B95F10"/>
    <w:rsid w:val="00B97196"/>
    <w:rsid w:val="00B97939"/>
    <w:rsid w:val="00B97F05"/>
    <w:rsid w:val="00BA03D9"/>
    <w:rsid w:val="00BA0D0E"/>
    <w:rsid w:val="00BA17E4"/>
    <w:rsid w:val="00BA17FC"/>
    <w:rsid w:val="00BA1956"/>
    <w:rsid w:val="00BA1C78"/>
    <w:rsid w:val="00BA2943"/>
    <w:rsid w:val="00BA3B6D"/>
    <w:rsid w:val="00BA45D1"/>
    <w:rsid w:val="00BA613D"/>
    <w:rsid w:val="00BA67F8"/>
    <w:rsid w:val="00BA75FE"/>
    <w:rsid w:val="00BB021A"/>
    <w:rsid w:val="00BB0C1F"/>
    <w:rsid w:val="00BB126C"/>
    <w:rsid w:val="00BB2611"/>
    <w:rsid w:val="00BB2F5D"/>
    <w:rsid w:val="00BB5E72"/>
    <w:rsid w:val="00BB67CE"/>
    <w:rsid w:val="00BB6DAA"/>
    <w:rsid w:val="00BB7601"/>
    <w:rsid w:val="00BC2DE4"/>
    <w:rsid w:val="00BC325B"/>
    <w:rsid w:val="00BC4AC0"/>
    <w:rsid w:val="00BC4E92"/>
    <w:rsid w:val="00BC54C9"/>
    <w:rsid w:val="00BC5DEA"/>
    <w:rsid w:val="00BC657C"/>
    <w:rsid w:val="00BC6AC7"/>
    <w:rsid w:val="00BC788B"/>
    <w:rsid w:val="00BC7E76"/>
    <w:rsid w:val="00BD0693"/>
    <w:rsid w:val="00BD1730"/>
    <w:rsid w:val="00BD2D3E"/>
    <w:rsid w:val="00BD2DC4"/>
    <w:rsid w:val="00BD2FA7"/>
    <w:rsid w:val="00BD3411"/>
    <w:rsid w:val="00BD4DA9"/>
    <w:rsid w:val="00BD55C6"/>
    <w:rsid w:val="00BD56AF"/>
    <w:rsid w:val="00BD5731"/>
    <w:rsid w:val="00BD5AF9"/>
    <w:rsid w:val="00BD7201"/>
    <w:rsid w:val="00BE0005"/>
    <w:rsid w:val="00BE1872"/>
    <w:rsid w:val="00BE208F"/>
    <w:rsid w:val="00BE365D"/>
    <w:rsid w:val="00BE3F1A"/>
    <w:rsid w:val="00BE5256"/>
    <w:rsid w:val="00BE75E9"/>
    <w:rsid w:val="00BF13C5"/>
    <w:rsid w:val="00BF16C1"/>
    <w:rsid w:val="00BF2C2F"/>
    <w:rsid w:val="00BF2C6B"/>
    <w:rsid w:val="00BF3752"/>
    <w:rsid w:val="00BF3FB0"/>
    <w:rsid w:val="00BF3FBC"/>
    <w:rsid w:val="00BF4F65"/>
    <w:rsid w:val="00BF667C"/>
    <w:rsid w:val="00BF66E7"/>
    <w:rsid w:val="00BF7445"/>
    <w:rsid w:val="00C00F52"/>
    <w:rsid w:val="00C01527"/>
    <w:rsid w:val="00C01ECF"/>
    <w:rsid w:val="00C026B6"/>
    <w:rsid w:val="00C027A4"/>
    <w:rsid w:val="00C02E59"/>
    <w:rsid w:val="00C049E1"/>
    <w:rsid w:val="00C04AE0"/>
    <w:rsid w:val="00C05AB4"/>
    <w:rsid w:val="00C05F6B"/>
    <w:rsid w:val="00C06568"/>
    <w:rsid w:val="00C06603"/>
    <w:rsid w:val="00C07B61"/>
    <w:rsid w:val="00C108BB"/>
    <w:rsid w:val="00C11331"/>
    <w:rsid w:val="00C1409A"/>
    <w:rsid w:val="00C156F2"/>
    <w:rsid w:val="00C1668A"/>
    <w:rsid w:val="00C1688A"/>
    <w:rsid w:val="00C178B5"/>
    <w:rsid w:val="00C22359"/>
    <w:rsid w:val="00C224CF"/>
    <w:rsid w:val="00C22C02"/>
    <w:rsid w:val="00C23665"/>
    <w:rsid w:val="00C23DE5"/>
    <w:rsid w:val="00C272DB"/>
    <w:rsid w:val="00C31E0D"/>
    <w:rsid w:val="00C321CD"/>
    <w:rsid w:val="00C3257C"/>
    <w:rsid w:val="00C3296F"/>
    <w:rsid w:val="00C3338F"/>
    <w:rsid w:val="00C338D5"/>
    <w:rsid w:val="00C3439B"/>
    <w:rsid w:val="00C34719"/>
    <w:rsid w:val="00C34BE8"/>
    <w:rsid w:val="00C35C20"/>
    <w:rsid w:val="00C40047"/>
    <w:rsid w:val="00C40C29"/>
    <w:rsid w:val="00C4199B"/>
    <w:rsid w:val="00C42E91"/>
    <w:rsid w:val="00C4348A"/>
    <w:rsid w:val="00C44DCE"/>
    <w:rsid w:val="00C44ED9"/>
    <w:rsid w:val="00C44F22"/>
    <w:rsid w:val="00C454A6"/>
    <w:rsid w:val="00C4685C"/>
    <w:rsid w:val="00C474FB"/>
    <w:rsid w:val="00C47FCF"/>
    <w:rsid w:val="00C5084C"/>
    <w:rsid w:val="00C51142"/>
    <w:rsid w:val="00C516CC"/>
    <w:rsid w:val="00C51901"/>
    <w:rsid w:val="00C51FBB"/>
    <w:rsid w:val="00C527A2"/>
    <w:rsid w:val="00C52CDA"/>
    <w:rsid w:val="00C54A13"/>
    <w:rsid w:val="00C55C94"/>
    <w:rsid w:val="00C56CD5"/>
    <w:rsid w:val="00C56EB8"/>
    <w:rsid w:val="00C57271"/>
    <w:rsid w:val="00C57564"/>
    <w:rsid w:val="00C6009E"/>
    <w:rsid w:val="00C60833"/>
    <w:rsid w:val="00C609F9"/>
    <w:rsid w:val="00C6356E"/>
    <w:rsid w:val="00C642C9"/>
    <w:rsid w:val="00C6582E"/>
    <w:rsid w:val="00C6624F"/>
    <w:rsid w:val="00C6765C"/>
    <w:rsid w:val="00C70D5C"/>
    <w:rsid w:val="00C737F5"/>
    <w:rsid w:val="00C73FE7"/>
    <w:rsid w:val="00C74229"/>
    <w:rsid w:val="00C7456A"/>
    <w:rsid w:val="00C7607B"/>
    <w:rsid w:val="00C7636D"/>
    <w:rsid w:val="00C76373"/>
    <w:rsid w:val="00C76A50"/>
    <w:rsid w:val="00C76D21"/>
    <w:rsid w:val="00C76D3A"/>
    <w:rsid w:val="00C777B3"/>
    <w:rsid w:val="00C813A8"/>
    <w:rsid w:val="00C814AB"/>
    <w:rsid w:val="00C82863"/>
    <w:rsid w:val="00C829E8"/>
    <w:rsid w:val="00C82CDD"/>
    <w:rsid w:val="00C82D1E"/>
    <w:rsid w:val="00C86239"/>
    <w:rsid w:val="00C8678C"/>
    <w:rsid w:val="00C90C0C"/>
    <w:rsid w:val="00C9125E"/>
    <w:rsid w:val="00C91314"/>
    <w:rsid w:val="00C92D19"/>
    <w:rsid w:val="00C9406A"/>
    <w:rsid w:val="00C9506B"/>
    <w:rsid w:val="00C95CBA"/>
    <w:rsid w:val="00C960C6"/>
    <w:rsid w:val="00C96934"/>
    <w:rsid w:val="00CA0CCA"/>
    <w:rsid w:val="00CA13F3"/>
    <w:rsid w:val="00CA15A3"/>
    <w:rsid w:val="00CA163F"/>
    <w:rsid w:val="00CA1AA4"/>
    <w:rsid w:val="00CA3F92"/>
    <w:rsid w:val="00CA410F"/>
    <w:rsid w:val="00CA4943"/>
    <w:rsid w:val="00CA4B15"/>
    <w:rsid w:val="00CA52EB"/>
    <w:rsid w:val="00CA5A63"/>
    <w:rsid w:val="00CB0C88"/>
    <w:rsid w:val="00CB10E5"/>
    <w:rsid w:val="00CB1CDA"/>
    <w:rsid w:val="00CB31FA"/>
    <w:rsid w:val="00CB4D44"/>
    <w:rsid w:val="00CB4DA7"/>
    <w:rsid w:val="00CB525C"/>
    <w:rsid w:val="00CB5A74"/>
    <w:rsid w:val="00CB7AF7"/>
    <w:rsid w:val="00CC020A"/>
    <w:rsid w:val="00CC072B"/>
    <w:rsid w:val="00CC086B"/>
    <w:rsid w:val="00CC1A4C"/>
    <w:rsid w:val="00CC2DC8"/>
    <w:rsid w:val="00CC2FAC"/>
    <w:rsid w:val="00CC46F7"/>
    <w:rsid w:val="00CC5361"/>
    <w:rsid w:val="00CC5851"/>
    <w:rsid w:val="00CC6792"/>
    <w:rsid w:val="00CC7136"/>
    <w:rsid w:val="00CC7958"/>
    <w:rsid w:val="00CD08B2"/>
    <w:rsid w:val="00CD189A"/>
    <w:rsid w:val="00CD3444"/>
    <w:rsid w:val="00CD3C83"/>
    <w:rsid w:val="00CD3D74"/>
    <w:rsid w:val="00CD463B"/>
    <w:rsid w:val="00CD4B8C"/>
    <w:rsid w:val="00CD4D86"/>
    <w:rsid w:val="00CD516C"/>
    <w:rsid w:val="00CD52EA"/>
    <w:rsid w:val="00CD5510"/>
    <w:rsid w:val="00CD5601"/>
    <w:rsid w:val="00CE03E6"/>
    <w:rsid w:val="00CE0769"/>
    <w:rsid w:val="00CE093E"/>
    <w:rsid w:val="00CE1147"/>
    <w:rsid w:val="00CE2184"/>
    <w:rsid w:val="00CE39A6"/>
    <w:rsid w:val="00CE6CD4"/>
    <w:rsid w:val="00CE7C5E"/>
    <w:rsid w:val="00CF00B8"/>
    <w:rsid w:val="00CF01CD"/>
    <w:rsid w:val="00CF06C1"/>
    <w:rsid w:val="00CF1108"/>
    <w:rsid w:val="00CF2B5E"/>
    <w:rsid w:val="00CF4106"/>
    <w:rsid w:val="00CF5920"/>
    <w:rsid w:val="00CF605B"/>
    <w:rsid w:val="00CF7717"/>
    <w:rsid w:val="00CF7720"/>
    <w:rsid w:val="00D00CC0"/>
    <w:rsid w:val="00D043C4"/>
    <w:rsid w:val="00D04D98"/>
    <w:rsid w:val="00D06724"/>
    <w:rsid w:val="00D06A9E"/>
    <w:rsid w:val="00D06E51"/>
    <w:rsid w:val="00D07BBE"/>
    <w:rsid w:val="00D107FF"/>
    <w:rsid w:val="00D114E8"/>
    <w:rsid w:val="00D1253B"/>
    <w:rsid w:val="00D134EE"/>
    <w:rsid w:val="00D159E8"/>
    <w:rsid w:val="00D15C43"/>
    <w:rsid w:val="00D161FF"/>
    <w:rsid w:val="00D163FC"/>
    <w:rsid w:val="00D16586"/>
    <w:rsid w:val="00D16694"/>
    <w:rsid w:val="00D169FF"/>
    <w:rsid w:val="00D16D2D"/>
    <w:rsid w:val="00D20B05"/>
    <w:rsid w:val="00D20C6C"/>
    <w:rsid w:val="00D20F0D"/>
    <w:rsid w:val="00D2278E"/>
    <w:rsid w:val="00D229B5"/>
    <w:rsid w:val="00D26631"/>
    <w:rsid w:val="00D30084"/>
    <w:rsid w:val="00D30B8C"/>
    <w:rsid w:val="00D30C88"/>
    <w:rsid w:val="00D31F4D"/>
    <w:rsid w:val="00D3459E"/>
    <w:rsid w:val="00D34633"/>
    <w:rsid w:val="00D34958"/>
    <w:rsid w:val="00D349AD"/>
    <w:rsid w:val="00D34C4E"/>
    <w:rsid w:val="00D36302"/>
    <w:rsid w:val="00D36591"/>
    <w:rsid w:val="00D366FD"/>
    <w:rsid w:val="00D37057"/>
    <w:rsid w:val="00D37144"/>
    <w:rsid w:val="00D37649"/>
    <w:rsid w:val="00D404B4"/>
    <w:rsid w:val="00D41123"/>
    <w:rsid w:val="00D41249"/>
    <w:rsid w:val="00D41F2D"/>
    <w:rsid w:val="00D42D80"/>
    <w:rsid w:val="00D43E8E"/>
    <w:rsid w:val="00D4462F"/>
    <w:rsid w:val="00D45DA5"/>
    <w:rsid w:val="00D45EA5"/>
    <w:rsid w:val="00D461F3"/>
    <w:rsid w:val="00D472F2"/>
    <w:rsid w:val="00D50F57"/>
    <w:rsid w:val="00D516FF"/>
    <w:rsid w:val="00D52312"/>
    <w:rsid w:val="00D528D9"/>
    <w:rsid w:val="00D578E4"/>
    <w:rsid w:val="00D60DC1"/>
    <w:rsid w:val="00D61496"/>
    <w:rsid w:val="00D61CD0"/>
    <w:rsid w:val="00D6451C"/>
    <w:rsid w:val="00D6695C"/>
    <w:rsid w:val="00D66AB2"/>
    <w:rsid w:val="00D675ED"/>
    <w:rsid w:val="00D701EE"/>
    <w:rsid w:val="00D70998"/>
    <w:rsid w:val="00D70C01"/>
    <w:rsid w:val="00D70D03"/>
    <w:rsid w:val="00D71810"/>
    <w:rsid w:val="00D75725"/>
    <w:rsid w:val="00D75F78"/>
    <w:rsid w:val="00D76135"/>
    <w:rsid w:val="00D76429"/>
    <w:rsid w:val="00D802EC"/>
    <w:rsid w:val="00D80817"/>
    <w:rsid w:val="00D83435"/>
    <w:rsid w:val="00D84512"/>
    <w:rsid w:val="00D86112"/>
    <w:rsid w:val="00D8615D"/>
    <w:rsid w:val="00D86255"/>
    <w:rsid w:val="00D863FD"/>
    <w:rsid w:val="00D8658D"/>
    <w:rsid w:val="00D86CDB"/>
    <w:rsid w:val="00D86E9F"/>
    <w:rsid w:val="00D87BA6"/>
    <w:rsid w:val="00D90494"/>
    <w:rsid w:val="00D91274"/>
    <w:rsid w:val="00D91E28"/>
    <w:rsid w:val="00D92B9E"/>
    <w:rsid w:val="00D93CE6"/>
    <w:rsid w:val="00D94CA1"/>
    <w:rsid w:val="00D9578F"/>
    <w:rsid w:val="00D958AD"/>
    <w:rsid w:val="00D95C01"/>
    <w:rsid w:val="00DA10E4"/>
    <w:rsid w:val="00DA2483"/>
    <w:rsid w:val="00DA3603"/>
    <w:rsid w:val="00DA4210"/>
    <w:rsid w:val="00DA524C"/>
    <w:rsid w:val="00DA6098"/>
    <w:rsid w:val="00DB025E"/>
    <w:rsid w:val="00DB1B65"/>
    <w:rsid w:val="00DB2A28"/>
    <w:rsid w:val="00DB2BF1"/>
    <w:rsid w:val="00DB2F75"/>
    <w:rsid w:val="00DB31C9"/>
    <w:rsid w:val="00DB46DA"/>
    <w:rsid w:val="00DB5102"/>
    <w:rsid w:val="00DB70FE"/>
    <w:rsid w:val="00DB7EF4"/>
    <w:rsid w:val="00DC0BD7"/>
    <w:rsid w:val="00DC0F7E"/>
    <w:rsid w:val="00DC1173"/>
    <w:rsid w:val="00DC1C4C"/>
    <w:rsid w:val="00DC22A1"/>
    <w:rsid w:val="00DC40CF"/>
    <w:rsid w:val="00DC4533"/>
    <w:rsid w:val="00DC4685"/>
    <w:rsid w:val="00DC4BD9"/>
    <w:rsid w:val="00DC54AF"/>
    <w:rsid w:val="00DC5661"/>
    <w:rsid w:val="00DC6138"/>
    <w:rsid w:val="00DC633A"/>
    <w:rsid w:val="00DC7863"/>
    <w:rsid w:val="00DC78D1"/>
    <w:rsid w:val="00DC79BE"/>
    <w:rsid w:val="00DC79D4"/>
    <w:rsid w:val="00DC7F83"/>
    <w:rsid w:val="00DD1F08"/>
    <w:rsid w:val="00DD4D0B"/>
    <w:rsid w:val="00DD4F61"/>
    <w:rsid w:val="00DD5978"/>
    <w:rsid w:val="00DD60AD"/>
    <w:rsid w:val="00DD713A"/>
    <w:rsid w:val="00DD715D"/>
    <w:rsid w:val="00DD769F"/>
    <w:rsid w:val="00DD797D"/>
    <w:rsid w:val="00DE073D"/>
    <w:rsid w:val="00DE08AA"/>
    <w:rsid w:val="00DE13D9"/>
    <w:rsid w:val="00DE14E9"/>
    <w:rsid w:val="00DE2924"/>
    <w:rsid w:val="00DE2C10"/>
    <w:rsid w:val="00DE2D75"/>
    <w:rsid w:val="00DE60EA"/>
    <w:rsid w:val="00DE61B4"/>
    <w:rsid w:val="00DE6AF4"/>
    <w:rsid w:val="00DE6B68"/>
    <w:rsid w:val="00DE7265"/>
    <w:rsid w:val="00DE7C91"/>
    <w:rsid w:val="00DF00A2"/>
    <w:rsid w:val="00DF0D05"/>
    <w:rsid w:val="00DF2C1B"/>
    <w:rsid w:val="00DF37E3"/>
    <w:rsid w:val="00DF3AD5"/>
    <w:rsid w:val="00DF3FEA"/>
    <w:rsid w:val="00DF43BF"/>
    <w:rsid w:val="00DF447B"/>
    <w:rsid w:val="00DF4B1A"/>
    <w:rsid w:val="00DF5F69"/>
    <w:rsid w:val="00DF7B31"/>
    <w:rsid w:val="00E00121"/>
    <w:rsid w:val="00E01AD2"/>
    <w:rsid w:val="00E01D0A"/>
    <w:rsid w:val="00E021E9"/>
    <w:rsid w:val="00E022A8"/>
    <w:rsid w:val="00E02E2B"/>
    <w:rsid w:val="00E0517F"/>
    <w:rsid w:val="00E05BE2"/>
    <w:rsid w:val="00E05C83"/>
    <w:rsid w:val="00E073CF"/>
    <w:rsid w:val="00E0765C"/>
    <w:rsid w:val="00E076A0"/>
    <w:rsid w:val="00E103DD"/>
    <w:rsid w:val="00E11A19"/>
    <w:rsid w:val="00E11E17"/>
    <w:rsid w:val="00E13347"/>
    <w:rsid w:val="00E136EF"/>
    <w:rsid w:val="00E17075"/>
    <w:rsid w:val="00E17E34"/>
    <w:rsid w:val="00E20940"/>
    <w:rsid w:val="00E20AFB"/>
    <w:rsid w:val="00E20B56"/>
    <w:rsid w:val="00E21938"/>
    <w:rsid w:val="00E222DF"/>
    <w:rsid w:val="00E22E4E"/>
    <w:rsid w:val="00E237FE"/>
    <w:rsid w:val="00E23A90"/>
    <w:rsid w:val="00E244FF"/>
    <w:rsid w:val="00E25021"/>
    <w:rsid w:val="00E25698"/>
    <w:rsid w:val="00E27274"/>
    <w:rsid w:val="00E27FCB"/>
    <w:rsid w:val="00E3041B"/>
    <w:rsid w:val="00E316D1"/>
    <w:rsid w:val="00E31DB9"/>
    <w:rsid w:val="00E33F3F"/>
    <w:rsid w:val="00E35095"/>
    <w:rsid w:val="00E36220"/>
    <w:rsid w:val="00E401B0"/>
    <w:rsid w:val="00E40D61"/>
    <w:rsid w:val="00E4106E"/>
    <w:rsid w:val="00E41357"/>
    <w:rsid w:val="00E4226D"/>
    <w:rsid w:val="00E42913"/>
    <w:rsid w:val="00E43094"/>
    <w:rsid w:val="00E44706"/>
    <w:rsid w:val="00E44A1F"/>
    <w:rsid w:val="00E44AE8"/>
    <w:rsid w:val="00E45DA1"/>
    <w:rsid w:val="00E506DC"/>
    <w:rsid w:val="00E51594"/>
    <w:rsid w:val="00E51FF5"/>
    <w:rsid w:val="00E5200E"/>
    <w:rsid w:val="00E5367C"/>
    <w:rsid w:val="00E545A3"/>
    <w:rsid w:val="00E567D4"/>
    <w:rsid w:val="00E56C32"/>
    <w:rsid w:val="00E57F9F"/>
    <w:rsid w:val="00E61123"/>
    <w:rsid w:val="00E61307"/>
    <w:rsid w:val="00E62A74"/>
    <w:rsid w:val="00E63407"/>
    <w:rsid w:val="00E642A1"/>
    <w:rsid w:val="00E64416"/>
    <w:rsid w:val="00E6549B"/>
    <w:rsid w:val="00E67162"/>
    <w:rsid w:val="00E67953"/>
    <w:rsid w:val="00E67F8D"/>
    <w:rsid w:val="00E70025"/>
    <w:rsid w:val="00E701C2"/>
    <w:rsid w:val="00E7117A"/>
    <w:rsid w:val="00E71996"/>
    <w:rsid w:val="00E7246E"/>
    <w:rsid w:val="00E73396"/>
    <w:rsid w:val="00E7340A"/>
    <w:rsid w:val="00E74CEF"/>
    <w:rsid w:val="00E753AF"/>
    <w:rsid w:val="00E7605F"/>
    <w:rsid w:val="00E76087"/>
    <w:rsid w:val="00E76E4B"/>
    <w:rsid w:val="00E77737"/>
    <w:rsid w:val="00E77F12"/>
    <w:rsid w:val="00E8028A"/>
    <w:rsid w:val="00E82161"/>
    <w:rsid w:val="00E82F5C"/>
    <w:rsid w:val="00E836F5"/>
    <w:rsid w:val="00E84116"/>
    <w:rsid w:val="00E8573B"/>
    <w:rsid w:val="00E85A48"/>
    <w:rsid w:val="00E85D2C"/>
    <w:rsid w:val="00E8610A"/>
    <w:rsid w:val="00E8686F"/>
    <w:rsid w:val="00E86AF1"/>
    <w:rsid w:val="00E86BEE"/>
    <w:rsid w:val="00E914A3"/>
    <w:rsid w:val="00E92572"/>
    <w:rsid w:val="00E92933"/>
    <w:rsid w:val="00E931C0"/>
    <w:rsid w:val="00E93D88"/>
    <w:rsid w:val="00E93F4E"/>
    <w:rsid w:val="00E9560D"/>
    <w:rsid w:val="00E97306"/>
    <w:rsid w:val="00E97738"/>
    <w:rsid w:val="00EA2255"/>
    <w:rsid w:val="00EA22D0"/>
    <w:rsid w:val="00EA2592"/>
    <w:rsid w:val="00EA27DA"/>
    <w:rsid w:val="00EA3298"/>
    <w:rsid w:val="00EA33E2"/>
    <w:rsid w:val="00EA388C"/>
    <w:rsid w:val="00EA3DB3"/>
    <w:rsid w:val="00EA4587"/>
    <w:rsid w:val="00EA5580"/>
    <w:rsid w:val="00EA57F7"/>
    <w:rsid w:val="00EA6B84"/>
    <w:rsid w:val="00EB2A82"/>
    <w:rsid w:val="00EB4A30"/>
    <w:rsid w:val="00EB7B94"/>
    <w:rsid w:val="00EC02BD"/>
    <w:rsid w:val="00EC02F8"/>
    <w:rsid w:val="00EC10E1"/>
    <w:rsid w:val="00EC4523"/>
    <w:rsid w:val="00EC6408"/>
    <w:rsid w:val="00EC7D19"/>
    <w:rsid w:val="00ED164E"/>
    <w:rsid w:val="00ED186A"/>
    <w:rsid w:val="00ED28F4"/>
    <w:rsid w:val="00ED2A05"/>
    <w:rsid w:val="00ED2BC2"/>
    <w:rsid w:val="00ED32BF"/>
    <w:rsid w:val="00ED674E"/>
    <w:rsid w:val="00ED7E3F"/>
    <w:rsid w:val="00EE0648"/>
    <w:rsid w:val="00EE0ADC"/>
    <w:rsid w:val="00EE0CA7"/>
    <w:rsid w:val="00EE2674"/>
    <w:rsid w:val="00EE369B"/>
    <w:rsid w:val="00EE4069"/>
    <w:rsid w:val="00EE4362"/>
    <w:rsid w:val="00EE54CB"/>
    <w:rsid w:val="00EE5595"/>
    <w:rsid w:val="00EE5EDD"/>
    <w:rsid w:val="00EE63B3"/>
    <w:rsid w:val="00EE6F7C"/>
    <w:rsid w:val="00EF003A"/>
    <w:rsid w:val="00EF0270"/>
    <w:rsid w:val="00EF0420"/>
    <w:rsid w:val="00EF0B80"/>
    <w:rsid w:val="00EF10B6"/>
    <w:rsid w:val="00EF1431"/>
    <w:rsid w:val="00EF201F"/>
    <w:rsid w:val="00EF33A3"/>
    <w:rsid w:val="00EF5581"/>
    <w:rsid w:val="00F0098C"/>
    <w:rsid w:val="00F01407"/>
    <w:rsid w:val="00F02425"/>
    <w:rsid w:val="00F03317"/>
    <w:rsid w:val="00F04738"/>
    <w:rsid w:val="00F04D58"/>
    <w:rsid w:val="00F04EF2"/>
    <w:rsid w:val="00F0511B"/>
    <w:rsid w:val="00F05270"/>
    <w:rsid w:val="00F05721"/>
    <w:rsid w:val="00F06903"/>
    <w:rsid w:val="00F06AAF"/>
    <w:rsid w:val="00F10A6F"/>
    <w:rsid w:val="00F14F5E"/>
    <w:rsid w:val="00F15540"/>
    <w:rsid w:val="00F15D5E"/>
    <w:rsid w:val="00F16729"/>
    <w:rsid w:val="00F17799"/>
    <w:rsid w:val="00F17CB8"/>
    <w:rsid w:val="00F208C4"/>
    <w:rsid w:val="00F21A58"/>
    <w:rsid w:val="00F21B5A"/>
    <w:rsid w:val="00F22818"/>
    <w:rsid w:val="00F23568"/>
    <w:rsid w:val="00F241C0"/>
    <w:rsid w:val="00F244CD"/>
    <w:rsid w:val="00F2681F"/>
    <w:rsid w:val="00F26C3E"/>
    <w:rsid w:val="00F27969"/>
    <w:rsid w:val="00F312EF"/>
    <w:rsid w:val="00F325E8"/>
    <w:rsid w:val="00F34C9F"/>
    <w:rsid w:val="00F35330"/>
    <w:rsid w:val="00F369C8"/>
    <w:rsid w:val="00F400F2"/>
    <w:rsid w:val="00F4022C"/>
    <w:rsid w:val="00F407FE"/>
    <w:rsid w:val="00F425AA"/>
    <w:rsid w:val="00F4280D"/>
    <w:rsid w:val="00F4331F"/>
    <w:rsid w:val="00F4398A"/>
    <w:rsid w:val="00F43EA0"/>
    <w:rsid w:val="00F443F5"/>
    <w:rsid w:val="00F44A84"/>
    <w:rsid w:val="00F46765"/>
    <w:rsid w:val="00F47D6D"/>
    <w:rsid w:val="00F50296"/>
    <w:rsid w:val="00F505C9"/>
    <w:rsid w:val="00F51804"/>
    <w:rsid w:val="00F5222C"/>
    <w:rsid w:val="00F54672"/>
    <w:rsid w:val="00F5573D"/>
    <w:rsid w:val="00F60621"/>
    <w:rsid w:val="00F60C87"/>
    <w:rsid w:val="00F6174A"/>
    <w:rsid w:val="00F62490"/>
    <w:rsid w:val="00F625D0"/>
    <w:rsid w:val="00F62AD3"/>
    <w:rsid w:val="00F63C48"/>
    <w:rsid w:val="00F64249"/>
    <w:rsid w:val="00F64486"/>
    <w:rsid w:val="00F64705"/>
    <w:rsid w:val="00F64A33"/>
    <w:rsid w:val="00F652AE"/>
    <w:rsid w:val="00F66284"/>
    <w:rsid w:val="00F667FF"/>
    <w:rsid w:val="00F66C6C"/>
    <w:rsid w:val="00F66E14"/>
    <w:rsid w:val="00F7187E"/>
    <w:rsid w:val="00F71DB2"/>
    <w:rsid w:val="00F73FD0"/>
    <w:rsid w:val="00F73FD5"/>
    <w:rsid w:val="00F75877"/>
    <w:rsid w:val="00F76393"/>
    <w:rsid w:val="00F77857"/>
    <w:rsid w:val="00F80F24"/>
    <w:rsid w:val="00F82127"/>
    <w:rsid w:val="00F82656"/>
    <w:rsid w:val="00F82FC3"/>
    <w:rsid w:val="00F83398"/>
    <w:rsid w:val="00F83418"/>
    <w:rsid w:val="00F83843"/>
    <w:rsid w:val="00F84151"/>
    <w:rsid w:val="00F84BCD"/>
    <w:rsid w:val="00F854A9"/>
    <w:rsid w:val="00F8613D"/>
    <w:rsid w:val="00F862AB"/>
    <w:rsid w:val="00F868E2"/>
    <w:rsid w:val="00F86EA9"/>
    <w:rsid w:val="00F8798C"/>
    <w:rsid w:val="00F906FE"/>
    <w:rsid w:val="00F9100D"/>
    <w:rsid w:val="00F9186E"/>
    <w:rsid w:val="00F9286D"/>
    <w:rsid w:val="00F9410E"/>
    <w:rsid w:val="00F9413E"/>
    <w:rsid w:val="00F943EC"/>
    <w:rsid w:val="00F953C7"/>
    <w:rsid w:val="00F957FC"/>
    <w:rsid w:val="00F96D90"/>
    <w:rsid w:val="00F97D56"/>
    <w:rsid w:val="00F97FE6"/>
    <w:rsid w:val="00FA12E4"/>
    <w:rsid w:val="00FA1638"/>
    <w:rsid w:val="00FA341A"/>
    <w:rsid w:val="00FA3C88"/>
    <w:rsid w:val="00FA5CA9"/>
    <w:rsid w:val="00FA6607"/>
    <w:rsid w:val="00FA665F"/>
    <w:rsid w:val="00FA683D"/>
    <w:rsid w:val="00FA6AC7"/>
    <w:rsid w:val="00FA74A5"/>
    <w:rsid w:val="00FA7525"/>
    <w:rsid w:val="00FA7DF9"/>
    <w:rsid w:val="00FB02D5"/>
    <w:rsid w:val="00FB08D9"/>
    <w:rsid w:val="00FB141B"/>
    <w:rsid w:val="00FB145C"/>
    <w:rsid w:val="00FB19AB"/>
    <w:rsid w:val="00FB1F0F"/>
    <w:rsid w:val="00FB2071"/>
    <w:rsid w:val="00FB2139"/>
    <w:rsid w:val="00FB28BB"/>
    <w:rsid w:val="00FB28F3"/>
    <w:rsid w:val="00FB2D6B"/>
    <w:rsid w:val="00FB37D0"/>
    <w:rsid w:val="00FB4970"/>
    <w:rsid w:val="00FB51E5"/>
    <w:rsid w:val="00FB5F98"/>
    <w:rsid w:val="00FB7A44"/>
    <w:rsid w:val="00FC02CC"/>
    <w:rsid w:val="00FC1583"/>
    <w:rsid w:val="00FC1A7E"/>
    <w:rsid w:val="00FC1BD0"/>
    <w:rsid w:val="00FC4CA0"/>
    <w:rsid w:val="00FC6A41"/>
    <w:rsid w:val="00FC6E08"/>
    <w:rsid w:val="00FC6E55"/>
    <w:rsid w:val="00FC701D"/>
    <w:rsid w:val="00FD07C4"/>
    <w:rsid w:val="00FD10B9"/>
    <w:rsid w:val="00FD1236"/>
    <w:rsid w:val="00FD1354"/>
    <w:rsid w:val="00FD13BB"/>
    <w:rsid w:val="00FD1AB1"/>
    <w:rsid w:val="00FD1C00"/>
    <w:rsid w:val="00FD1C4F"/>
    <w:rsid w:val="00FD2697"/>
    <w:rsid w:val="00FD4B42"/>
    <w:rsid w:val="00FD5FED"/>
    <w:rsid w:val="00FE0AB0"/>
    <w:rsid w:val="00FE0BF1"/>
    <w:rsid w:val="00FE197B"/>
    <w:rsid w:val="00FE3037"/>
    <w:rsid w:val="00FE3899"/>
    <w:rsid w:val="00FE3F53"/>
    <w:rsid w:val="00FE43DB"/>
    <w:rsid w:val="00FE5D51"/>
    <w:rsid w:val="00FF172C"/>
    <w:rsid w:val="00FF3287"/>
    <w:rsid w:val="00FF32F2"/>
    <w:rsid w:val="00FF4C0A"/>
    <w:rsid w:val="00FF50D8"/>
    <w:rsid w:val="00FF50D9"/>
    <w:rsid w:val="00FF5621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C0445E"/>
  <w15:docId w15:val="{4AC4660C-5D22-4960-876F-A2A0C969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34F"/>
  </w:style>
  <w:style w:type="paragraph" w:styleId="Ttulo1">
    <w:name w:val="heading 1"/>
    <w:basedOn w:val="Normal"/>
    <w:next w:val="Normal"/>
    <w:link w:val="Ttulo1Car"/>
    <w:qFormat/>
    <w:rsid w:val="00A44B4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A44B44"/>
    <w:rPr>
      <w:rFonts w:ascii="Cambria" w:hAnsi="Cambria"/>
      <w:b/>
      <w:bCs/>
      <w:color w:val="365F91"/>
      <w:sz w:val="28"/>
      <w:szCs w:val="28"/>
      <w:lang w:val="es-ES_tradnl" w:eastAsia="en-US" w:bidi="ar-SA"/>
    </w:rPr>
  </w:style>
  <w:style w:type="paragraph" w:styleId="Encabezado">
    <w:name w:val="header"/>
    <w:basedOn w:val="Normal"/>
    <w:link w:val="EncabezadoCar"/>
    <w:rsid w:val="007F03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locked/>
    <w:rsid w:val="00A44B44"/>
    <w:rPr>
      <w:lang w:val="es-ES" w:eastAsia="es-ES" w:bidi="ar-SA"/>
    </w:rPr>
  </w:style>
  <w:style w:type="paragraph" w:styleId="Piedepgina">
    <w:name w:val="footer"/>
    <w:basedOn w:val="Normal"/>
    <w:link w:val="PiedepginaCar"/>
    <w:rsid w:val="007F03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A44B44"/>
    <w:rPr>
      <w:lang w:val="es-ES" w:eastAsia="es-ES" w:bidi="ar-SA"/>
    </w:rPr>
  </w:style>
  <w:style w:type="paragraph" w:styleId="Textodeglobo">
    <w:name w:val="Balloon Text"/>
    <w:basedOn w:val="Normal"/>
    <w:link w:val="TextodegloboCar"/>
    <w:semiHidden/>
    <w:rsid w:val="00CA13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locked/>
    <w:rsid w:val="00A44B44"/>
    <w:rPr>
      <w:rFonts w:ascii="Tahoma" w:hAnsi="Tahoma" w:cs="Tahoma"/>
      <w:sz w:val="16"/>
      <w:szCs w:val="16"/>
      <w:lang w:val="es-ES" w:eastAsia="es-ES" w:bidi="ar-SA"/>
    </w:rPr>
  </w:style>
  <w:style w:type="paragraph" w:styleId="Sangra2detindependiente">
    <w:name w:val="Body Text Indent 2"/>
    <w:basedOn w:val="Normal"/>
    <w:rsid w:val="00A235D1"/>
    <w:pPr>
      <w:spacing w:line="360" w:lineRule="auto"/>
      <w:ind w:firstLine="696"/>
      <w:jc w:val="both"/>
    </w:pPr>
    <w:rPr>
      <w:rFonts w:ascii="Verdana" w:hAnsi="Verdana"/>
      <w:b/>
      <w:bCs/>
      <w:color w:val="333399"/>
      <w:sz w:val="22"/>
      <w:szCs w:val="24"/>
    </w:rPr>
  </w:style>
  <w:style w:type="paragraph" w:styleId="NormalWeb">
    <w:name w:val="Normal (Web)"/>
    <w:basedOn w:val="Normal"/>
    <w:uiPriority w:val="99"/>
    <w:rsid w:val="00A235D1"/>
    <w:pPr>
      <w:spacing w:line="360" w:lineRule="auto"/>
      <w:ind w:left="528" w:right="71" w:firstLine="600"/>
      <w:jc w:val="both"/>
    </w:pPr>
    <w:rPr>
      <w:rFonts w:ascii="Verdana" w:hAnsi="Verdana" w:cs="Arial"/>
      <w:szCs w:val="24"/>
    </w:rPr>
  </w:style>
  <w:style w:type="table" w:styleId="Tablaconcuadrcula">
    <w:name w:val="Table Grid"/>
    <w:basedOn w:val="Tablanormal"/>
    <w:uiPriority w:val="59"/>
    <w:rsid w:val="004D2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A44B44"/>
    <w:pPr>
      <w:spacing w:after="120"/>
    </w:pPr>
  </w:style>
  <w:style w:type="character" w:customStyle="1" w:styleId="TextoindependienteCar">
    <w:name w:val="Texto independiente Car"/>
    <w:link w:val="Textoindependiente"/>
    <w:locked/>
    <w:rsid w:val="00A44B44"/>
    <w:rPr>
      <w:lang w:val="es-ES" w:eastAsia="es-ES" w:bidi="ar-SA"/>
    </w:rPr>
  </w:style>
  <w:style w:type="paragraph" w:styleId="Prrafodelista">
    <w:name w:val="List Paragraph"/>
    <w:basedOn w:val="Normal"/>
    <w:qFormat/>
    <w:rsid w:val="00A4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character" w:styleId="Textodelmarcadordeposicin">
    <w:name w:val="Placeholder Text"/>
    <w:semiHidden/>
    <w:rsid w:val="00A44B44"/>
    <w:rPr>
      <w:rFonts w:cs="Times New Roman"/>
      <w:color w:val="808080"/>
    </w:rPr>
  </w:style>
  <w:style w:type="paragraph" w:styleId="Sinespaciado">
    <w:name w:val="No Spacing"/>
    <w:qFormat/>
    <w:rsid w:val="00A44B44"/>
    <w:rPr>
      <w:rFonts w:ascii="Calibri" w:eastAsia="Calibri" w:hAnsi="Calibri"/>
      <w:sz w:val="22"/>
      <w:szCs w:val="22"/>
      <w:lang w:val="es-ES_tradnl" w:eastAsia="en-US"/>
    </w:rPr>
  </w:style>
  <w:style w:type="character" w:styleId="Hipervnculo">
    <w:name w:val="Hyperlink"/>
    <w:rsid w:val="00E567D4"/>
    <w:rPr>
      <w:color w:val="0000FF"/>
      <w:u w:val="single"/>
    </w:rPr>
  </w:style>
  <w:style w:type="character" w:styleId="Nmerodepgina">
    <w:name w:val="page number"/>
    <w:basedOn w:val="Fuentedeprrafopredeter"/>
    <w:rsid w:val="00EE4362"/>
  </w:style>
  <w:style w:type="character" w:styleId="Refdecomentario">
    <w:name w:val="annotation reference"/>
    <w:rsid w:val="002E6D4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E6D40"/>
  </w:style>
  <w:style w:type="character" w:customStyle="1" w:styleId="TextocomentarioCar">
    <w:name w:val="Texto comentario Car"/>
    <w:basedOn w:val="Fuentedeprrafopredeter"/>
    <w:link w:val="Textocomentario"/>
    <w:rsid w:val="002E6D40"/>
  </w:style>
  <w:style w:type="paragraph" w:styleId="Asuntodelcomentario">
    <w:name w:val="annotation subject"/>
    <w:basedOn w:val="Textocomentario"/>
    <w:next w:val="Textocomentario"/>
    <w:link w:val="AsuntodelcomentarioCar"/>
    <w:rsid w:val="002E6D40"/>
    <w:rPr>
      <w:b/>
      <w:bCs/>
    </w:rPr>
  </w:style>
  <w:style w:type="character" w:customStyle="1" w:styleId="AsuntodelcomentarioCar">
    <w:name w:val="Asunto del comentario Car"/>
    <w:link w:val="Asuntodelcomentario"/>
    <w:rsid w:val="002E6D40"/>
    <w:rPr>
      <w:b/>
      <w:bCs/>
    </w:rPr>
  </w:style>
  <w:style w:type="character" w:customStyle="1" w:styleId="apple-converted-space">
    <w:name w:val="apple-converted-space"/>
    <w:basedOn w:val="Fuentedeprrafopredeter"/>
    <w:rsid w:val="00855099"/>
  </w:style>
  <w:style w:type="paragraph" w:customStyle="1" w:styleId="articulo1">
    <w:name w:val="articulo1"/>
    <w:basedOn w:val="Normal"/>
    <w:rsid w:val="0051487F"/>
    <w:pPr>
      <w:spacing w:before="360" w:after="180"/>
    </w:pPr>
    <w:rPr>
      <w:b/>
      <w:bCs/>
      <w:sz w:val="24"/>
      <w:szCs w:val="24"/>
    </w:rPr>
  </w:style>
  <w:style w:type="paragraph" w:customStyle="1" w:styleId="parrafo1">
    <w:name w:val="parrafo1"/>
    <w:basedOn w:val="Normal"/>
    <w:rsid w:val="0051487F"/>
    <w:pPr>
      <w:spacing w:before="180" w:after="180"/>
      <w:ind w:firstLine="360"/>
      <w:jc w:val="both"/>
    </w:pPr>
    <w:rPr>
      <w:sz w:val="24"/>
      <w:szCs w:val="24"/>
    </w:rPr>
  </w:style>
  <w:style w:type="paragraph" w:customStyle="1" w:styleId="parrafo22">
    <w:name w:val="parrafo_22"/>
    <w:basedOn w:val="Normal"/>
    <w:rsid w:val="0047664C"/>
    <w:pPr>
      <w:spacing w:before="360" w:after="180"/>
      <w:ind w:firstLine="360"/>
      <w:jc w:val="both"/>
    </w:pPr>
    <w:rPr>
      <w:sz w:val="24"/>
      <w:szCs w:val="24"/>
    </w:rPr>
  </w:style>
  <w:style w:type="paragraph" w:customStyle="1" w:styleId="a">
    <w:name w:val="a"/>
    <w:basedOn w:val="Normal"/>
    <w:rsid w:val="00E506DC"/>
    <w:pPr>
      <w:spacing w:after="84"/>
    </w:pPr>
    <w:rPr>
      <w:b/>
      <w:bCs/>
      <w:color w:val="4C6F99"/>
      <w:sz w:val="24"/>
      <w:szCs w:val="24"/>
    </w:rPr>
  </w:style>
  <w:style w:type="paragraph" w:customStyle="1" w:styleId="Epgrafe1">
    <w:name w:val="Epígrafe1"/>
    <w:basedOn w:val="Normal"/>
    <w:next w:val="Normal"/>
    <w:unhideWhenUsed/>
    <w:qFormat/>
    <w:rsid w:val="00D30084"/>
    <w:rPr>
      <w:b/>
      <w:bCs/>
    </w:rPr>
  </w:style>
  <w:style w:type="paragraph" w:styleId="Sangradetextonormal">
    <w:name w:val="Body Text Indent"/>
    <w:basedOn w:val="Normal"/>
    <w:link w:val="SangradetextonormalCar"/>
    <w:rsid w:val="00D3008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D30084"/>
  </w:style>
  <w:style w:type="paragraph" w:styleId="Textoindependienteprimerasangra2">
    <w:name w:val="Body Text First Indent 2"/>
    <w:basedOn w:val="Sangradetextonormal"/>
    <w:link w:val="Textoindependienteprimerasangra2Car"/>
    <w:rsid w:val="00D30084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D30084"/>
  </w:style>
  <w:style w:type="paragraph" w:styleId="Listaconvietas">
    <w:name w:val="List Bullet"/>
    <w:basedOn w:val="Normal"/>
    <w:rsid w:val="00174EBD"/>
    <w:pPr>
      <w:numPr>
        <w:numId w:val="35"/>
      </w:numPr>
      <w:contextualSpacing/>
    </w:pPr>
  </w:style>
  <w:style w:type="character" w:customStyle="1" w:styleId="hgkelc">
    <w:name w:val="hgkelc"/>
    <w:basedOn w:val="Fuentedeprrafopredeter"/>
    <w:rsid w:val="001D1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4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1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90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06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69869">
                                              <w:marLeft w:val="0"/>
                                              <w:marRight w:val="0"/>
                                              <w:marTop w:val="320"/>
                                              <w:marBottom w:val="0"/>
                                              <w:divBdr>
                                                <w:top w:val="single" w:sz="2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973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3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11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1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00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954041">
                                              <w:marLeft w:val="0"/>
                                              <w:marRight w:val="0"/>
                                              <w:marTop w:val="320"/>
                                              <w:marBottom w:val="0"/>
                                              <w:divBdr>
                                                <w:top w:val="single" w:sz="2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603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8466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494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22154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4858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6829">
                  <w:marLeft w:val="0"/>
                  <w:marRight w:val="0"/>
                  <w:marTop w:val="0"/>
                  <w:marBottom w:val="0"/>
                  <w:divBdr>
                    <w:top w:val="single" w:sz="2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2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uarios\Intervencion\PLANTILLA%20DE%20DOCUMENTO%20CON%20ESCU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9426A-51E6-4A4E-BFCB-3AA61F313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DE DOCUMENTO CON ESCUDO</Template>
  <TotalTime>1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JRQ</vt:lpstr>
    </vt:vector>
  </TitlesOfParts>
  <Company>Hewlett-Packard Company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JRQ</dc:title>
  <dc:creator>Chano Hdez</dc:creator>
  <cp:lastModifiedBy>usuario</cp:lastModifiedBy>
  <cp:revision>3</cp:revision>
  <cp:lastPrinted>2026-05-15T08:28:00Z</cp:lastPrinted>
  <dcterms:created xsi:type="dcterms:W3CDTF">2026-08-17T11:43:00Z</dcterms:created>
  <dcterms:modified xsi:type="dcterms:W3CDTF">2026-08-17T11:44:00Z</dcterms:modified>
</cp:coreProperties>
</file>