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CDA" w:rsidRDefault="00CB1CDA" w:rsidP="00AD188D">
      <w:pPr>
        <w:rPr>
          <w:rFonts w:ascii="Arial Narrow" w:hAnsi="Arial Narrow"/>
          <w:sz w:val="16"/>
          <w:szCs w:val="16"/>
        </w:rPr>
      </w:pPr>
      <w:bookmarkStart w:id="0" w:name="_GoBack"/>
      <w:bookmarkEnd w:id="0"/>
    </w:p>
    <w:p w:rsidR="001C2A39" w:rsidRDefault="001C2A39" w:rsidP="00065BE3">
      <w:pPr>
        <w:jc w:val="right"/>
        <w:rPr>
          <w:rFonts w:ascii="Arial Narrow" w:hAnsi="Arial Narrow"/>
          <w:sz w:val="16"/>
          <w:szCs w:val="16"/>
        </w:rPr>
      </w:pPr>
    </w:p>
    <w:p w:rsidR="008B3266" w:rsidRPr="00EE63B3" w:rsidRDefault="00AD188D" w:rsidP="00065BE3">
      <w:pPr>
        <w:jc w:val="right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sz w:val="18"/>
        </w:rPr>
        <w:t>M</w:t>
      </w:r>
      <w:r w:rsidR="00F4398A">
        <w:rPr>
          <w:rFonts w:ascii="Arial Narrow" w:hAnsi="Arial Narrow"/>
          <w:b/>
          <w:sz w:val="18"/>
        </w:rPr>
        <w:t>ODELO S-06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 xml:space="preserve">CUENTA </w:t>
      </w:r>
      <w:r w:rsidR="002311B0" w:rsidRPr="008B3266">
        <w:rPr>
          <w:rFonts w:ascii="Arial Narrow" w:hAnsi="Arial Narrow"/>
          <w:sz w:val="18"/>
        </w:rPr>
        <w:t>JUSTIFICATIVA DE</w:t>
      </w:r>
      <w:r w:rsidRPr="008B3266">
        <w:rPr>
          <w:rFonts w:ascii="Arial Narrow" w:hAnsi="Arial Narrow"/>
          <w:sz w:val="18"/>
        </w:rPr>
        <w:t xml:space="preserve"> SUBVENCIÓN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</w:p>
    <w:tbl>
      <w:tblPr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425"/>
        <w:gridCol w:w="1984"/>
        <w:gridCol w:w="3544"/>
        <w:gridCol w:w="564"/>
        <w:gridCol w:w="1089"/>
      </w:tblGrid>
      <w:tr w:rsidR="004E54C7" w:rsidRPr="008B3266" w:rsidTr="004E54C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C7" w:rsidRPr="008B3266" w:rsidRDefault="004E54C7" w:rsidP="004E54C7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 xml:space="preserve">Denominación </w:t>
            </w:r>
          </w:p>
        </w:tc>
        <w:tc>
          <w:tcPr>
            <w:tcW w:w="7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C7" w:rsidRPr="008B3266" w:rsidRDefault="00FB2D6B" w:rsidP="00A4325E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BASES REGULADORAS </w:t>
            </w:r>
            <w:r w:rsidR="004E54C7" w:rsidRPr="008B3266">
              <w:rPr>
                <w:rFonts w:ascii="Arial Narrow" w:hAnsi="Arial Narrow"/>
                <w:sz w:val="16"/>
              </w:rPr>
              <w:t xml:space="preserve">DE </w:t>
            </w:r>
            <w:r w:rsidR="0040664B">
              <w:rPr>
                <w:rFonts w:ascii="Arial Narrow" w:hAnsi="Arial Narrow"/>
                <w:sz w:val="16"/>
              </w:rPr>
              <w:t xml:space="preserve">LA CONCESIÓN DE </w:t>
            </w:r>
            <w:r w:rsidR="004E54C7" w:rsidRPr="008B3266">
              <w:rPr>
                <w:rFonts w:ascii="Arial Narrow" w:hAnsi="Arial Narrow"/>
                <w:sz w:val="16"/>
              </w:rPr>
              <w:t>SUBVENCIONES DESTINADAS AL FOMENTO Y DESARROLLO DE LOS CLUBES DEPORTIVOS</w:t>
            </w:r>
            <w:r w:rsidR="00D34C4E">
              <w:rPr>
                <w:rFonts w:ascii="Arial Narrow" w:hAnsi="Arial Narrow"/>
                <w:sz w:val="16"/>
              </w:rPr>
              <w:t xml:space="preserve"> DEL MUNICIPIO </w:t>
            </w:r>
            <w:r w:rsidR="004E54C7" w:rsidRPr="008B3266">
              <w:rPr>
                <w:rFonts w:ascii="Arial Narrow" w:hAnsi="Arial Narrow"/>
                <w:sz w:val="16"/>
              </w:rPr>
              <w:t>DE INGEN</w:t>
            </w:r>
            <w:r w:rsidR="004E54C7">
              <w:rPr>
                <w:rFonts w:ascii="Arial Narrow" w:hAnsi="Arial Narrow"/>
                <w:sz w:val="16"/>
              </w:rPr>
              <w:t>I</w:t>
            </w:r>
            <w:r w:rsidR="004E54C7" w:rsidRPr="008B3266">
              <w:rPr>
                <w:rFonts w:ascii="Arial Narrow" w:hAnsi="Arial Narrow"/>
                <w:sz w:val="16"/>
              </w:rPr>
              <w:t>O</w:t>
            </w:r>
            <w:r w:rsidR="00C3296F">
              <w:rPr>
                <w:rFonts w:ascii="Arial Narrow" w:hAnsi="Arial Narrow"/>
                <w:sz w:val="16"/>
              </w:rPr>
              <w:t>-</w:t>
            </w:r>
            <w:r>
              <w:rPr>
                <w:rFonts w:ascii="Arial Narrow" w:hAnsi="Arial Narrow"/>
                <w:sz w:val="16"/>
              </w:rPr>
              <w:t>EJERCICIO 202</w:t>
            </w:r>
            <w:r w:rsidR="00A4325E">
              <w:rPr>
                <w:rFonts w:ascii="Arial Narrow" w:hAnsi="Arial Narrow"/>
                <w:sz w:val="16"/>
              </w:rPr>
              <w:t>6</w:t>
            </w:r>
            <w:r w:rsidR="004E54C7" w:rsidRPr="008B3266">
              <w:rPr>
                <w:rFonts w:ascii="Arial Narrow" w:hAnsi="Arial Narrow"/>
                <w:sz w:val="16"/>
              </w:rPr>
              <w:t>.</w:t>
            </w:r>
          </w:p>
        </w:tc>
      </w:tr>
      <w:tr w:rsidR="008B3266" w:rsidRPr="008B3266" w:rsidTr="00C4348A"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CLUB SOLICITANTE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792FF8" w:rsidP="00792FF8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Nombre del club/entidad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C.I.F.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</w:tr>
      <w:tr w:rsidR="008B3266" w:rsidRPr="008B3266" w:rsidTr="00C4348A"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792FF8" w:rsidP="00792FF8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Representante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N.I.F.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</w:tr>
    </w:tbl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</w:p>
    <w:p w:rsidR="008B3266" w:rsidRDefault="008B3266" w:rsidP="00CB4DA7">
      <w:pPr>
        <w:ind w:right="291"/>
        <w:jc w:val="both"/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>Tengo a bien presentar</w:t>
      </w:r>
      <w:r w:rsidR="00D70998">
        <w:rPr>
          <w:rFonts w:ascii="Arial Narrow" w:hAnsi="Arial Narrow"/>
          <w:sz w:val="18"/>
        </w:rPr>
        <w:t xml:space="preserve"> la</w:t>
      </w:r>
      <w:r w:rsidRPr="008B3266">
        <w:rPr>
          <w:rFonts w:ascii="Arial Narrow" w:hAnsi="Arial Narrow"/>
          <w:sz w:val="18"/>
        </w:rPr>
        <w:t xml:space="preserve"> CUE</w:t>
      </w:r>
      <w:r w:rsidR="00CB4DA7">
        <w:rPr>
          <w:rFonts w:ascii="Arial Narrow" w:hAnsi="Arial Narrow"/>
          <w:sz w:val="18"/>
        </w:rPr>
        <w:t xml:space="preserve">NTA JUSTIFICATIVA DE SUBVENCIÓN concedida en la convocatoria de Subvenciones Destinadas al Fomento y Desarrollo de los Clubes Deportivos (B.O.P. nº ____, fecha_____ de ____________de _________).  </w:t>
      </w:r>
    </w:p>
    <w:p w:rsidR="00CB4DA7" w:rsidRPr="008B3266" w:rsidRDefault="00CB4DA7" w:rsidP="00CB4DA7">
      <w:pPr>
        <w:ind w:right="291"/>
        <w:jc w:val="both"/>
        <w:rPr>
          <w:rFonts w:ascii="Arial Narrow" w:hAnsi="Arial Narrow"/>
          <w:sz w:val="18"/>
        </w:rPr>
      </w:pPr>
    </w:p>
    <w:p w:rsidR="008B3266" w:rsidRPr="008B3266" w:rsidRDefault="008B3266" w:rsidP="008B3266">
      <w:pPr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>Al presente escrito se adjunta la siguiente documentación:</w:t>
      </w:r>
    </w:p>
    <w:p w:rsidR="008B3266" w:rsidRPr="008B3266" w:rsidRDefault="008B3266" w:rsidP="008B3266">
      <w:pPr>
        <w:rPr>
          <w:rFonts w:ascii="Arial Narrow" w:hAnsi="Arial Narrow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"/>
        <w:gridCol w:w="8290"/>
      </w:tblGrid>
      <w:tr w:rsidR="008B3266" w:rsidRPr="008B3266" w:rsidTr="00C4348A">
        <w:tc>
          <w:tcPr>
            <w:tcW w:w="436" w:type="dxa"/>
          </w:tcPr>
          <w:p w:rsidR="008B3266" w:rsidRPr="008B3266" w:rsidRDefault="008B3266" w:rsidP="00055665">
            <w:pPr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</w:rPr>
              <w:t>☐</w:t>
            </w:r>
          </w:p>
        </w:tc>
        <w:tc>
          <w:tcPr>
            <w:tcW w:w="8319" w:type="dxa"/>
          </w:tcPr>
          <w:p w:rsidR="008B3266" w:rsidRPr="00A239FC" w:rsidRDefault="008B3266" w:rsidP="002A278B">
            <w:pPr>
              <w:jc w:val="both"/>
              <w:rPr>
                <w:rFonts w:ascii="Arial Narrow" w:hAnsi="Arial Narrow"/>
                <w:sz w:val="18"/>
              </w:rPr>
            </w:pPr>
            <w:r w:rsidRPr="00A239FC">
              <w:rPr>
                <w:rFonts w:ascii="Arial Narrow" w:hAnsi="Arial Narrow"/>
                <w:sz w:val="18"/>
              </w:rPr>
              <w:t>Declaración responsable de haber cumplido las obligaciones adquiridas con la presentación de la solicitud de subvención conforme a modelo S-</w:t>
            </w:r>
            <w:r w:rsidR="00EE63B3">
              <w:rPr>
                <w:rFonts w:ascii="Arial Narrow" w:hAnsi="Arial Narrow"/>
                <w:sz w:val="18"/>
              </w:rPr>
              <w:t>0</w:t>
            </w:r>
            <w:r w:rsidR="00137807">
              <w:rPr>
                <w:rFonts w:ascii="Arial Narrow" w:hAnsi="Arial Narrow"/>
                <w:sz w:val="18"/>
              </w:rPr>
              <w:t>7</w:t>
            </w:r>
          </w:p>
        </w:tc>
      </w:tr>
      <w:tr w:rsidR="008B3266" w:rsidRPr="008B3266" w:rsidTr="00C4348A">
        <w:tc>
          <w:tcPr>
            <w:tcW w:w="436" w:type="dxa"/>
          </w:tcPr>
          <w:p w:rsidR="008B3266" w:rsidRPr="008B3266" w:rsidRDefault="008B3266" w:rsidP="00055665">
            <w:pPr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</w:rPr>
              <w:t>☐</w:t>
            </w:r>
          </w:p>
        </w:tc>
        <w:tc>
          <w:tcPr>
            <w:tcW w:w="8319" w:type="dxa"/>
          </w:tcPr>
          <w:p w:rsidR="008B3266" w:rsidRPr="00A239FC" w:rsidRDefault="008804E3" w:rsidP="002A278B">
            <w:pPr>
              <w:jc w:val="both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Relación</w:t>
            </w:r>
            <w:r w:rsidR="008B3266" w:rsidRPr="00A239FC">
              <w:rPr>
                <w:rFonts w:ascii="Arial Narrow" w:hAnsi="Arial Narrow"/>
                <w:sz w:val="18"/>
              </w:rPr>
              <w:t xml:space="preserve"> de justif</w:t>
            </w:r>
            <w:r w:rsidR="00CB4DA7">
              <w:rPr>
                <w:rFonts w:ascii="Arial Narrow" w:hAnsi="Arial Narrow"/>
                <w:sz w:val="18"/>
              </w:rPr>
              <w:t>icantes de gastos e ingresos</w:t>
            </w:r>
            <w:r w:rsidR="00A239FC" w:rsidRPr="00A239FC">
              <w:rPr>
                <w:rFonts w:ascii="Arial Narrow" w:hAnsi="Arial Narrow"/>
                <w:sz w:val="18"/>
              </w:rPr>
              <w:t xml:space="preserve">, </w:t>
            </w:r>
            <w:r w:rsidR="006158BA" w:rsidRPr="00A239FC">
              <w:rPr>
                <w:rFonts w:ascii="Arial Narrow" w:hAnsi="Arial Narrow"/>
                <w:sz w:val="18"/>
              </w:rPr>
              <w:t>conforme a los modelos</w:t>
            </w:r>
            <w:r w:rsidR="00A239FC" w:rsidRPr="00A239FC">
              <w:rPr>
                <w:rFonts w:ascii="Arial Narrow" w:hAnsi="Arial Narrow"/>
                <w:sz w:val="18"/>
              </w:rPr>
              <w:t xml:space="preserve"> S-</w:t>
            </w:r>
            <w:r w:rsidR="00EE63B3">
              <w:rPr>
                <w:rFonts w:ascii="Arial Narrow" w:hAnsi="Arial Narrow"/>
                <w:sz w:val="18"/>
              </w:rPr>
              <w:t>0</w:t>
            </w:r>
            <w:r w:rsidR="00702339">
              <w:rPr>
                <w:rFonts w:ascii="Arial Narrow" w:hAnsi="Arial Narrow"/>
                <w:sz w:val="18"/>
              </w:rPr>
              <w:t>8</w:t>
            </w:r>
            <w:r w:rsidR="008B3266" w:rsidRPr="00A239FC">
              <w:rPr>
                <w:rFonts w:ascii="Arial Narrow" w:hAnsi="Arial Narrow"/>
                <w:sz w:val="18"/>
              </w:rPr>
              <w:t xml:space="preserve"> y</w:t>
            </w:r>
            <w:r w:rsidR="00137807">
              <w:rPr>
                <w:rFonts w:ascii="Arial Narrow" w:hAnsi="Arial Narrow"/>
                <w:sz w:val="18"/>
              </w:rPr>
              <w:t xml:space="preserve"> S-0</w:t>
            </w:r>
            <w:r w:rsidR="00702339">
              <w:rPr>
                <w:rFonts w:ascii="Arial Narrow" w:hAnsi="Arial Narrow"/>
                <w:sz w:val="18"/>
              </w:rPr>
              <w:t>9</w:t>
            </w:r>
          </w:p>
        </w:tc>
      </w:tr>
      <w:tr w:rsidR="008B3266" w:rsidRPr="008B3266" w:rsidTr="00C4348A">
        <w:tc>
          <w:tcPr>
            <w:tcW w:w="436" w:type="dxa"/>
          </w:tcPr>
          <w:p w:rsidR="008B3266" w:rsidRPr="008B3266" w:rsidRDefault="008B3266" w:rsidP="00055665">
            <w:pPr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</w:rPr>
              <w:t>☐</w:t>
            </w:r>
          </w:p>
        </w:tc>
        <w:tc>
          <w:tcPr>
            <w:tcW w:w="8319" w:type="dxa"/>
          </w:tcPr>
          <w:p w:rsidR="008B3266" w:rsidRPr="00A239FC" w:rsidRDefault="008B3266" w:rsidP="002A278B">
            <w:pPr>
              <w:jc w:val="both"/>
              <w:rPr>
                <w:rFonts w:ascii="Arial Narrow" w:hAnsi="Arial Narrow"/>
                <w:sz w:val="18"/>
              </w:rPr>
            </w:pPr>
            <w:r w:rsidRPr="00A239FC">
              <w:rPr>
                <w:rFonts w:ascii="Arial Narrow" w:hAnsi="Arial Narrow"/>
                <w:sz w:val="18"/>
              </w:rPr>
              <w:t>Balance Económico de Actuación Justificativa de la subvención</w:t>
            </w:r>
            <w:r w:rsidR="00702339">
              <w:rPr>
                <w:rFonts w:ascii="Arial Narrow" w:hAnsi="Arial Narrow"/>
                <w:sz w:val="18"/>
              </w:rPr>
              <w:t xml:space="preserve"> y Memoria Deportiva conforme a modelo S-10</w:t>
            </w:r>
            <w:r w:rsidR="00A239FC">
              <w:rPr>
                <w:rFonts w:ascii="Arial Narrow" w:hAnsi="Arial Narrow"/>
                <w:sz w:val="18"/>
              </w:rPr>
              <w:t xml:space="preserve"> y S-1</w:t>
            </w:r>
            <w:r w:rsidR="00702339">
              <w:rPr>
                <w:rFonts w:ascii="Arial Narrow" w:hAnsi="Arial Narrow"/>
                <w:sz w:val="18"/>
              </w:rPr>
              <w:t>1</w:t>
            </w:r>
          </w:p>
        </w:tc>
      </w:tr>
      <w:tr w:rsidR="008B3266" w:rsidRPr="008C3EEE" w:rsidTr="00C4348A">
        <w:tc>
          <w:tcPr>
            <w:tcW w:w="436" w:type="dxa"/>
          </w:tcPr>
          <w:p w:rsidR="008B3266" w:rsidRPr="00AB18EF" w:rsidRDefault="008B3266" w:rsidP="00055665">
            <w:pPr>
              <w:jc w:val="center"/>
              <w:rPr>
                <w:rFonts w:ascii="Arial Narrow" w:hAnsi="Arial Narrow"/>
                <w:sz w:val="18"/>
              </w:rPr>
            </w:pPr>
            <w:r w:rsidRPr="00AB18EF">
              <w:rPr>
                <w:rFonts w:ascii="Arial Narrow" w:eastAsia="Arial Unicode MS" w:hAnsi="Arial Unicode MS" w:cs="Arial Unicode MS"/>
                <w:sz w:val="18"/>
              </w:rPr>
              <w:t>☐</w:t>
            </w:r>
          </w:p>
        </w:tc>
        <w:tc>
          <w:tcPr>
            <w:tcW w:w="8319" w:type="dxa"/>
          </w:tcPr>
          <w:p w:rsidR="008B3266" w:rsidRPr="008C3EEE" w:rsidRDefault="008C3EEE" w:rsidP="00AB18EF">
            <w:pPr>
              <w:jc w:val="both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Muestras de f</w:t>
            </w:r>
            <w:r w:rsidR="008B3266" w:rsidRPr="008C3EEE">
              <w:rPr>
                <w:rFonts w:ascii="Arial Narrow" w:hAnsi="Arial Narrow"/>
                <w:sz w:val="18"/>
              </w:rPr>
              <w:t xml:space="preserve">otografías acreditativas </w:t>
            </w:r>
            <w:r w:rsidR="00AB18EF">
              <w:rPr>
                <w:rFonts w:ascii="Arial Narrow" w:hAnsi="Arial Narrow"/>
                <w:sz w:val="18"/>
              </w:rPr>
              <w:t xml:space="preserve">de la imagen corporativa en los equipajes de juego </w:t>
            </w:r>
            <w:r w:rsidR="00702339">
              <w:rPr>
                <w:rFonts w:ascii="Arial Narrow" w:hAnsi="Arial Narrow"/>
                <w:sz w:val="18"/>
              </w:rPr>
              <w:t>o en su caso en la  ropa deportiva</w:t>
            </w:r>
            <w:r w:rsidR="00AB18EF">
              <w:rPr>
                <w:rFonts w:ascii="Arial Narrow" w:hAnsi="Arial Narrow"/>
                <w:sz w:val="18"/>
              </w:rPr>
              <w:t xml:space="preserve"> </w:t>
            </w:r>
            <w:r w:rsidR="008B3266" w:rsidRPr="008C3EEE">
              <w:rPr>
                <w:rFonts w:ascii="Arial Narrow" w:hAnsi="Arial Narrow"/>
                <w:sz w:val="18"/>
              </w:rPr>
              <w:t xml:space="preserve"> </w:t>
            </w:r>
            <w:r w:rsidR="00AB18EF">
              <w:rPr>
                <w:rFonts w:ascii="Arial Narrow" w:hAnsi="Arial Narrow"/>
                <w:sz w:val="18"/>
              </w:rPr>
              <w:t>dando así debido cumplimiento</w:t>
            </w:r>
            <w:r w:rsidR="008B3266" w:rsidRPr="008C3EEE">
              <w:rPr>
                <w:rFonts w:ascii="Arial Narrow" w:hAnsi="Arial Narrow"/>
                <w:sz w:val="18"/>
              </w:rPr>
              <w:t xml:space="preserve"> con las medidas de difusión de los fon</w:t>
            </w:r>
            <w:r w:rsidR="00702339">
              <w:rPr>
                <w:rFonts w:ascii="Arial Narrow" w:hAnsi="Arial Narrow"/>
                <w:sz w:val="18"/>
              </w:rPr>
              <w:t>dos públicos de la financiación−Base Decimoséptima</w:t>
            </w:r>
          </w:p>
        </w:tc>
      </w:tr>
      <w:tr w:rsidR="008B3266" w:rsidRPr="008B3266" w:rsidTr="00C4348A">
        <w:tc>
          <w:tcPr>
            <w:tcW w:w="436" w:type="dxa"/>
          </w:tcPr>
          <w:p w:rsidR="008B3266" w:rsidRPr="008B3266" w:rsidRDefault="008B3266" w:rsidP="00055665">
            <w:pPr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</w:rPr>
              <w:t>☐</w:t>
            </w:r>
          </w:p>
        </w:tc>
        <w:tc>
          <w:tcPr>
            <w:tcW w:w="8319" w:type="dxa"/>
          </w:tcPr>
          <w:p w:rsidR="008B3266" w:rsidRPr="00A239FC" w:rsidRDefault="008B3266" w:rsidP="008C3EEE">
            <w:pPr>
              <w:jc w:val="both"/>
              <w:rPr>
                <w:rFonts w:ascii="Arial Narrow" w:hAnsi="Arial Narrow"/>
                <w:sz w:val="18"/>
              </w:rPr>
            </w:pPr>
            <w:r w:rsidRPr="00A239FC">
              <w:rPr>
                <w:rFonts w:ascii="Arial Narrow" w:hAnsi="Arial Narrow"/>
                <w:sz w:val="18"/>
              </w:rPr>
              <w:t>Muestras de carteles, flyers, trípticos</w:t>
            </w:r>
            <w:r w:rsidR="008C3EEE">
              <w:rPr>
                <w:rFonts w:ascii="Arial Narrow" w:hAnsi="Arial Narrow"/>
                <w:sz w:val="18"/>
              </w:rPr>
              <w:t xml:space="preserve">, </w:t>
            </w:r>
            <w:r w:rsidRPr="00A239FC">
              <w:rPr>
                <w:rFonts w:ascii="Arial Narrow" w:hAnsi="Arial Narrow"/>
                <w:sz w:val="18"/>
              </w:rPr>
              <w:t>etc. acreditativas de haber cumplido con las medidas de difusión de los fondos públicos de la financiación</w:t>
            </w:r>
            <w:r w:rsidR="006158BA">
              <w:rPr>
                <w:rFonts w:ascii="Arial Narrow" w:hAnsi="Arial Narrow"/>
                <w:sz w:val="18"/>
              </w:rPr>
              <w:t>−</w:t>
            </w:r>
            <w:r w:rsidR="006158BA" w:rsidRPr="00A239FC">
              <w:rPr>
                <w:rFonts w:ascii="Arial Narrow" w:hAnsi="Arial Narrow"/>
                <w:sz w:val="18"/>
              </w:rPr>
              <w:t>.</w:t>
            </w:r>
            <w:r w:rsidR="006158BA">
              <w:rPr>
                <w:rFonts w:ascii="Arial Narrow" w:hAnsi="Arial Narrow"/>
                <w:sz w:val="18"/>
              </w:rPr>
              <w:t xml:space="preserve"> Base</w:t>
            </w:r>
            <w:r w:rsidR="00702339">
              <w:rPr>
                <w:rFonts w:ascii="Arial Narrow" w:hAnsi="Arial Narrow"/>
                <w:sz w:val="18"/>
              </w:rPr>
              <w:t xml:space="preserve"> Decimoséptima</w:t>
            </w:r>
          </w:p>
        </w:tc>
      </w:tr>
    </w:tbl>
    <w:p w:rsidR="008B3266" w:rsidRDefault="008B3266" w:rsidP="008B3266">
      <w:pPr>
        <w:rPr>
          <w:rFonts w:ascii="Arial Narrow" w:hAnsi="Arial Narrow"/>
        </w:rPr>
      </w:pPr>
    </w:p>
    <w:p w:rsidR="008C3EEE" w:rsidRPr="008B3266" w:rsidRDefault="008C3EEE" w:rsidP="008B3266">
      <w:pPr>
        <w:rPr>
          <w:rFonts w:ascii="Arial Narrow" w:hAnsi="Arial Narrow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 xml:space="preserve">En </w:t>
      </w:r>
      <w:smartTag w:uri="urn:schemas-microsoft-com:office:smarttags" w:element="PersonName">
        <w:smartTagPr>
          <w:attr w:name="ProductID" w:val="la Villa"/>
        </w:smartTagPr>
        <w:r w:rsidRPr="008B3266">
          <w:rPr>
            <w:rFonts w:ascii="Arial Narrow" w:hAnsi="Arial Narrow"/>
            <w:sz w:val="18"/>
          </w:rPr>
          <w:t>la Villa</w:t>
        </w:r>
      </w:smartTag>
      <w:r w:rsidRPr="008B3266">
        <w:rPr>
          <w:rFonts w:ascii="Arial Narrow" w:hAnsi="Arial Narrow"/>
          <w:sz w:val="18"/>
        </w:rPr>
        <w:t xml:space="preserve"> de Ingenio, a </w:t>
      </w:r>
      <w:r w:rsidRPr="008B3266">
        <w:rPr>
          <w:rStyle w:val="Textodelmarcadordeposicin"/>
          <w:rFonts w:ascii="Arial Narrow" w:hAnsi="Arial Narrow"/>
          <w:color w:val="auto"/>
          <w:sz w:val="18"/>
        </w:rPr>
        <w:t>____ de ____________________ de_______</w:t>
      </w:r>
    </w:p>
    <w:p w:rsidR="008B3266" w:rsidRPr="008B3266" w:rsidRDefault="008B3266" w:rsidP="008B3266">
      <w:pPr>
        <w:jc w:val="both"/>
        <w:rPr>
          <w:rFonts w:ascii="Arial Narrow" w:hAnsi="Arial Narrow"/>
          <w:sz w:val="18"/>
        </w:rPr>
      </w:pP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  <w:sz w:val="18"/>
        </w:rPr>
      </w:pPr>
      <w:r w:rsidRPr="008B3266">
        <w:rPr>
          <w:rStyle w:val="Textodelmarcadordeposicin"/>
          <w:rFonts w:ascii="Arial Narrow" w:hAnsi="Arial Narrow"/>
          <w:color w:val="auto"/>
          <w:sz w:val="18"/>
        </w:rPr>
        <w:t>Firma y sello</w:t>
      </w:r>
    </w:p>
    <w:p w:rsidR="008B3266" w:rsidRPr="008B3266" w:rsidRDefault="008B3266" w:rsidP="00FA74A5">
      <w:pPr>
        <w:rPr>
          <w:rFonts w:ascii="Arial Narrow" w:hAnsi="Arial Narrow"/>
          <w:sz w:val="22"/>
        </w:rPr>
      </w:pP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/>
          <w:sz w:val="22"/>
        </w:rPr>
      </w:pP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 w:cs="Calibri"/>
          <w:sz w:val="18"/>
        </w:rPr>
      </w:pPr>
      <w:r w:rsidRPr="008B3266">
        <w:rPr>
          <w:rFonts w:ascii="Arial Narrow" w:hAnsi="Arial Narrow" w:cs="Calibri"/>
          <w:sz w:val="18"/>
        </w:rPr>
        <w:t>Nombre y apellidos: _________________________________________</w:t>
      </w: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</w:rPr>
      </w:pPr>
    </w:p>
    <w:p w:rsidR="008B3266" w:rsidRPr="008B3266" w:rsidRDefault="008B3266" w:rsidP="008B3266">
      <w:pPr>
        <w:rPr>
          <w:rFonts w:ascii="Arial Narrow" w:hAnsi="Arial Narrow"/>
        </w:rPr>
      </w:pPr>
    </w:p>
    <w:p w:rsidR="008B3266" w:rsidRPr="008B3266" w:rsidRDefault="008B3266" w:rsidP="008B3266">
      <w:pPr>
        <w:rPr>
          <w:rFonts w:ascii="Arial Narrow" w:hAnsi="Arial Narrow"/>
        </w:rPr>
      </w:pPr>
    </w:p>
    <w:p w:rsidR="008B3266" w:rsidRPr="008B3266" w:rsidRDefault="008B3266" w:rsidP="008B3266">
      <w:pPr>
        <w:rPr>
          <w:rFonts w:ascii="Arial Narrow" w:hAnsi="Arial Narrow"/>
        </w:rPr>
      </w:pPr>
    </w:p>
    <w:p w:rsidR="008B3266" w:rsidRPr="008B3266" w:rsidRDefault="008B3266" w:rsidP="008B3266">
      <w:pPr>
        <w:rPr>
          <w:rFonts w:ascii="Arial Narrow" w:hAnsi="Arial Narrow"/>
        </w:rPr>
      </w:pPr>
    </w:p>
    <w:p w:rsidR="008B3266" w:rsidRPr="008B3266" w:rsidRDefault="008B3266" w:rsidP="008B3266">
      <w:pPr>
        <w:rPr>
          <w:rFonts w:ascii="Arial Narrow" w:hAnsi="Arial Narrow"/>
        </w:rPr>
      </w:pPr>
    </w:p>
    <w:p w:rsidR="008B3266" w:rsidRPr="008B3266" w:rsidRDefault="008B3266" w:rsidP="008B3266">
      <w:pPr>
        <w:rPr>
          <w:rFonts w:ascii="Arial Narrow" w:hAnsi="Arial Narrow"/>
        </w:rPr>
      </w:pPr>
    </w:p>
    <w:p w:rsidR="008B3266" w:rsidRPr="008B3266" w:rsidRDefault="008B3266" w:rsidP="008B3266">
      <w:pPr>
        <w:rPr>
          <w:rFonts w:ascii="Arial Narrow" w:hAnsi="Arial Narrow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CB1CDA" w:rsidRDefault="00CB1CDA" w:rsidP="008B3266">
      <w:pPr>
        <w:jc w:val="both"/>
        <w:rPr>
          <w:rFonts w:ascii="Arial Narrow" w:hAnsi="Arial Narrow"/>
          <w:b/>
          <w:sz w:val="18"/>
        </w:rPr>
      </w:pPr>
    </w:p>
    <w:p w:rsidR="00C44DCE" w:rsidRDefault="00C44DCE" w:rsidP="008B3266">
      <w:pPr>
        <w:jc w:val="both"/>
        <w:rPr>
          <w:rFonts w:ascii="Arial Narrow" w:hAnsi="Arial Narrow"/>
          <w:b/>
          <w:sz w:val="18"/>
        </w:rPr>
      </w:pPr>
    </w:p>
    <w:p w:rsidR="00806334" w:rsidRPr="008B3266" w:rsidRDefault="00806334" w:rsidP="008B3266">
      <w:pPr>
        <w:jc w:val="both"/>
        <w:rPr>
          <w:rFonts w:ascii="Arial Narrow" w:hAnsi="Arial Narrow"/>
          <w:b/>
          <w:sz w:val="18"/>
        </w:rPr>
      </w:pPr>
    </w:p>
    <w:p w:rsid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D34C4E" w:rsidRDefault="00D34C4E" w:rsidP="008B3266">
      <w:pPr>
        <w:jc w:val="both"/>
        <w:rPr>
          <w:rFonts w:ascii="Arial Narrow" w:hAnsi="Arial Narrow"/>
          <w:b/>
          <w:sz w:val="18"/>
        </w:rPr>
      </w:pPr>
    </w:p>
    <w:p w:rsidR="00FA74A5" w:rsidRDefault="00FA74A5" w:rsidP="008B3266">
      <w:pPr>
        <w:jc w:val="both"/>
        <w:rPr>
          <w:rFonts w:ascii="Arial Narrow" w:hAnsi="Arial Narrow"/>
          <w:b/>
          <w:sz w:val="18"/>
        </w:rPr>
      </w:pPr>
    </w:p>
    <w:p w:rsidR="00D34C4E" w:rsidRPr="008B3266" w:rsidRDefault="00D34C4E" w:rsidP="008B3266">
      <w:pPr>
        <w:jc w:val="both"/>
        <w:rPr>
          <w:rFonts w:ascii="Arial Narrow" w:hAnsi="Arial Narrow"/>
          <w:b/>
          <w:sz w:val="18"/>
        </w:rPr>
      </w:pPr>
    </w:p>
    <w:p w:rsid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702339" w:rsidRDefault="00702339" w:rsidP="005F6032">
      <w:pPr>
        <w:pStyle w:val="Sinespaciado"/>
        <w:jc w:val="right"/>
        <w:rPr>
          <w:rFonts w:ascii="Arial Narrow" w:hAnsi="Arial Narrow"/>
          <w:b/>
          <w:sz w:val="18"/>
          <w:szCs w:val="20"/>
          <w:lang w:val="es-ES"/>
        </w:rPr>
      </w:pPr>
    </w:p>
    <w:p w:rsidR="00611F7B" w:rsidRDefault="00611F7B" w:rsidP="005F6032">
      <w:pPr>
        <w:pStyle w:val="Sinespaciado"/>
        <w:jc w:val="right"/>
        <w:rPr>
          <w:rFonts w:ascii="Arial Narrow" w:hAnsi="Arial Narrow"/>
          <w:b/>
          <w:sz w:val="18"/>
          <w:szCs w:val="20"/>
          <w:lang w:val="es-ES"/>
        </w:rPr>
      </w:pPr>
    </w:p>
    <w:p w:rsidR="00611F7B" w:rsidRDefault="00611F7B" w:rsidP="005F6032">
      <w:pPr>
        <w:pStyle w:val="Sinespaciado"/>
        <w:jc w:val="right"/>
        <w:rPr>
          <w:rFonts w:ascii="Arial Narrow" w:hAnsi="Arial Narrow"/>
          <w:b/>
          <w:sz w:val="18"/>
          <w:szCs w:val="20"/>
          <w:lang w:val="es-ES"/>
        </w:rPr>
      </w:pPr>
    </w:p>
    <w:p w:rsidR="008B3266" w:rsidRPr="000C56F6" w:rsidRDefault="008B3266" w:rsidP="005F6032">
      <w:pPr>
        <w:pStyle w:val="Sinespaciado"/>
        <w:jc w:val="right"/>
        <w:rPr>
          <w:rFonts w:ascii="Arial Narrow" w:hAnsi="Arial Narrow"/>
          <w:b/>
          <w:sz w:val="18"/>
          <w:szCs w:val="20"/>
          <w:lang w:val="es-ES"/>
        </w:rPr>
      </w:pPr>
      <w:r w:rsidRPr="000C56F6">
        <w:rPr>
          <w:rFonts w:ascii="Arial Narrow" w:hAnsi="Arial Narrow"/>
          <w:b/>
          <w:sz w:val="18"/>
          <w:szCs w:val="20"/>
          <w:lang w:val="es-ES"/>
        </w:rPr>
        <w:t>MODELO S-</w:t>
      </w:r>
      <w:r w:rsidR="000C56F6" w:rsidRPr="000C56F6">
        <w:rPr>
          <w:rFonts w:ascii="Arial Narrow" w:hAnsi="Arial Narrow"/>
          <w:b/>
          <w:sz w:val="18"/>
          <w:szCs w:val="20"/>
          <w:lang w:val="es-ES"/>
        </w:rPr>
        <w:t>0</w:t>
      </w:r>
      <w:r w:rsidR="00F4398A">
        <w:rPr>
          <w:rFonts w:ascii="Arial Narrow" w:hAnsi="Arial Narrow"/>
          <w:b/>
          <w:sz w:val="18"/>
          <w:szCs w:val="20"/>
          <w:lang w:val="es-ES"/>
        </w:rPr>
        <w:t>7</w:t>
      </w: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/>
          <w:sz w:val="18"/>
          <w:szCs w:val="18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DECLARACIÓN RESPONSABLE DEL CUMPLIMIENTO DE OBLIGACIONES DEL BENEFICIARIO DE LA SUBVENCIÓN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  <w:szCs w:val="18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284"/>
        <w:gridCol w:w="1984"/>
        <w:gridCol w:w="3544"/>
        <w:gridCol w:w="564"/>
        <w:gridCol w:w="1279"/>
      </w:tblGrid>
      <w:tr w:rsidR="004E54C7" w:rsidRPr="008B3266" w:rsidTr="004E54C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C7" w:rsidRPr="008B3266" w:rsidRDefault="004E54C7" w:rsidP="004E54C7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 xml:space="preserve">Denominación 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C7" w:rsidRPr="008B3266" w:rsidRDefault="00664665" w:rsidP="00D34C4E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BASES REGULADORAS </w:t>
            </w:r>
            <w:r w:rsidR="004E54C7" w:rsidRPr="008B3266">
              <w:rPr>
                <w:rFonts w:ascii="Arial Narrow" w:hAnsi="Arial Narrow"/>
                <w:sz w:val="16"/>
              </w:rPr>
              <w:t xml:space="preserve">DE </w:t>
            </w:r>
            <w:r w:rsidR="0040664B">
              <w:rPr>
                <w:rFonts w:ascii="Arial Narrow" w:hAnsi="Arial Narrow"/>
                <w:sz w:val="16"/>
              </w:rPr>
              <w:t xml:space="preserve">LA CONCESIÓN DE </w:t>
            </w:r>
            <w:r w:rsidR="004E54C7" w:rsidRPr="008B3266">
              <w:rPr>
                <w:rFonts w:ascii="Arial Narrow" w:hAnsi="Arial Narrow"/>
                <w:sz w:val="16"/>
              </w:rPr>
              <w:t>SUBVENCIONES DESTINADAS AL FOMENTO Y DESARROLLO DE LOS CLUBES DEPORTIVOS</w:t>
            </w:r>
            <w:r w:rsidR="004E54C7">
              <w:rPr>
                <w:rFonts w:ascii="Arial Narrow" w:hAnsi="Arial Narrow"/>
                <w:sz w:val="16"/>
              </w:rPr>
              <w:t xml:space="preserve"> </w:t>
            </w:r>
            <w:r w:rsidR="00D34C4E">
              <w:rPr>
                <w:rFonts w:ascii="Arial Narrow" w:hAnsi="Arial Narrow"/>
                <w:sz w:val="16"/>
              </w:rPr>
              <w:t>DEL MUNICIPIO</w:t>
            </w:r>
            <w:r w:rsidR="004E54C7" w:rsidRPr="008B3266">
              <w:rPr>
                <w:rFonts w:ascii="Arial Narrow" w:hAnsi="Arial Narrow"/>
                <w:sz w:val="16"/>
              </w:rPr>
              <w:t xml:space="preserve"> DE INGEN</w:t>
            </w:r>
            <w:r w:rsidR="004E54C7">
              <w:rPr>
                <w:rFonts w:ascii="Arial Narrow" w:hAnsi="Arial Narrow"/>
                <w:sz w:val="16"/>
              </w:rPr>
              <w:t>I</w:t>
            </w:r>
            <w:r w:rsidR="004E54C7" w:rsidRPr="008B3266">
              <w:rPr>
                <w:rFonts w:ascii="Arial Narrow" w:hAnsi="Arial Narrow"/>
                <w:sz w:val="16"/>
              </w:rPr>
              <w:t>O</w:t>
            </w:r>
            <w:r w:rsidR="00C3296F">
              <w:rPr>
                <w:rFonts w:ascii="Arial Narrow" w:hAnsi="Arial Narrow"/>
                <w:sz w:val="16"/>
              </w:rPr>
              <w:t>-</w:t>
            </w:r>
            <w:r w:rsidR="00A4325E">
              <w:rPr>
                <w:rFonts w:ascii="Arial Narrow" w:hAnsi="Arial Narrow"/>
                <w:sz w:val="16"/>
              </w:rPr>
              <w:t>EJERCICIO 2026</w:t>
            </w:r>
            <w:r w:rsidR="004E54C7" w:rsidRPr="008B3266">
              <w:rPr>
                <w:rFonts w:ascii="Arial Narrow" w:hAnsi="Arial Narrow"/>
                <w:sz w:val="16"/>
              </w:rPr>
              <w:t>.</w:t>
            </w:r>
          </w:p>
        </w:tc>
      </w:tr>
      <w:tr w:rsidR="008B3266" w:rsidRPr="008B3266" w:rsidTr="00C4348A"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CLUB SOLICITANTE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792FF8" w:rsidP="00783C76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Nombre del club/entidad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C.I.F.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</w:tr>
      <w:tr w:rsidR="008B3266" w:rsidRPr="008B3266" w:rsidTr="00C4348A"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792FF8" w:rsidP="00783C76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Representante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N.I.F.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</w:tr>
    </w:tbl>
    <w:p w:rsidR="008B3266" w:rsidRPr="008B3266" w:rsidRDefault="008B3266" w:rsidP="008B3266">
      <w:pPr>
        <w:jc w:val="center"/>
        <w:rPr>
          <w:rFonts w:ascii="Arial Narrow" w:hAnsi="Arial Narrow"/>
          <w:sz w:val="18"/>
          <w:szCs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Mediante la presente, manifiesto que el beneficiario de la subvención arriba indicado cumple todas y cada una de las obligaciones a las que se comprometió mediante la presentación de la solicitud de subvención, dispongo de la documentación que así lo acredita y me comprometo a mantener su cumplimiento durante el periodo de tiempo inherente a la subvención, incluidos el ejercicio de la comprobación de las justificaciones y el control financiero que pudieran llevar a efectos los órganos de control interno y externo.</w:t>
      </w:r>
    </w:p>
    <w:p w:rsidR="008B3266" w:rsidRPr="008B3266" w:rsidRDefault="008B3266" w:rsidP="008B3266">
      <w:pPr>
        <w:rPr>
          <w:rFonts w:ascii="Arial Narrow" w:hAnsi="Arial Narrow"/>
          <w:sz w:val="18"/>
          <w:szCs w:val="18"/>
        </w:rPr>
      </w:pPr>
    </w:p>
    <w:p w:rsidR="008B3266" w:rsidRPr="008B3266" w:rsidRDefault="008B3266" w:rsidP="008B3266">
      <w:pPr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En particular manifiesto que el beneficiario cumple las obligaciones que se marcan a continuación:</w:t>
      </w:r>
    </w:p>
    <w:p w:rsidR="008B3266" w:rsidRPr="008B3266" w:rsidRDefault="008B3266" w:rsidP="008B3266">
      <w:pPr>
        <w:rPr>
          <w:rFonts w:ascii="Arial Narrow" w:hAnsi="Arial Narro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2"/>
        <w:gridCol w:w="8246"/>
      </w:tblGrid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Cumplir el objetivo, ejecutar el proyecto, realizar la actividad o adoptar el comportamiento que fundamenta la concesión de las subvenciones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Mediante la presente cuenta justificativa, justificar ante el órgano concedente el cumplimiento de los requisitos y condiciones, así como la realización de la actividad y el cumplimiento de la finalidad que determinen la concesión o disfrute de la subvención.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Someterse a las actuaciones de comprobación, a efectuar por el órgano concedente o la entidad colaboradora, en su caso, así como cualesquiera otras de comprobación y control financiero que puedan realizar los órganos de control competentes, tanto nacionales como comunitarios, aportando cuanta información le sea requerida en el ejercicio de las actuaciones anteriores.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Comunicar al órgano concedente la obtención de otras subvenciones, ayudas, ingresos o recursos que financien las actividades subvencionadas.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Disponer de los libros contables, registros diligenciados y demás documentos debidamente auditados en los términos exigidos por la legislación mercantil y sectorial aplicable al beneficiario en cada caso, así como cuantos estados contables y registros específicos sean exigidos por las bases reguladoras de las subvenciones, con la finalidad de garantizar el adecuado ejercicio de las facultades de comprobación y control.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Conservar los documentos justificativos de la aplicación de los fondos recibidos, incluidos los documentos electrónicos, en tanto puedan ser objeto de las actuaciones de comprobación y control.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Adoptar las medidas de difusión contenidas en el apartado 4 del artículo 18 de la ley general de subvenciones, salvo que conforme a las bases estuviera exento de esta obligación.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Proceder al reintegro de los fondos percibidos en los supuestos contemplados en el artículo 37 de la ley general de subvenciones.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Obtener cuantas autorizaciones sean precisas para la realización de la actividad subvencionada y cumplir sus determinaciones.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8B3266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hAnsi="Arial Narrow"/>
                <w:sz w:val="18"/>
                <w:szCs w:val="18"/>
              </w:rPr>
              <w:t>Comunicar a la entidad concedente la modificación de cualquier circunstancia tanto objetiva como subjetiva que hubiese sido tenida en cuenta para la concesión de la subvención.</w:t>
            </w:r>
          </w:p>
        </w:tc>
      </w:tr>
      <w:tr w:rsidR="008B3266" w:rsidRPr="008B3266" w:rsidTr="000E6977">
        <w:tc>
          <w:tcPr>
            <w:tcW w:w="37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B3266">
              <w:rPr>
                <w:rFonts w:ascii="Arial Narrow" w:eastAsia="Arial Unicode MS" w:hAnsi="Arial Unicode MS" w:cs="Arial Unicode MS"/>
                <w:sz w:val="18"/>
                <w:szCs w:val="18"/>
              </w:rPr>
              <w:t>☐</w:t>
            </w:r>
          </w:p>
        </w:tc>
        <w:tc>
          <w:tcPr>
            <w:tcW w:w="8246" w:type="dxa"/>
          </w:tcPr>
          <w:p w:rsidR="008B3266" w:rsidRPr="008B3266" w:rsidRDefault="00D34C4E" w:rsidP="00FD1C4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Haber recibido </w:t>
            </w:r>
            <w:r w:rsidR="008B3266" w:rsidRPr="008B3266">
              <w:rPr>
                <w:rFonts w:ascii="Arial Narrow" w:hAnsi="Arial Narrow"/>
                <w:sz w:val="18"/>
                <w:szCs w:val="18"/>
              </w:rPr>
              <w:t>autorización por el órgano concedente al beneficiario para que éste contrate o concierte la ejecución total o parcial de las actividades subvencionadas con personas o entidades vinculadas con el beneficiario.</w:t>
            </w:r>
          </w:p>
        </w:tc>
      </w:tr>
      <w:tr w:rsidR="000E6977" w:rsidRPr="008B3266" w:rsidTr="000E6977">
        <w:tc>
          <w:tcPr>
            <w:tcW w:w="372" w:type="dxa"/>
          </w:tcPr>
          <w:p w:rsidR="000E6977" w:rsidRPr="008B3266" w:rsidRDefault="000E6977" w:rsidP="000E6977">
            <w:pPr>
              <w:jc w:val="center"/>
              <w:rPr>
                <w:rFonts w:ascii="Arial Narrow" w:eastAsia="Arial Unicode MS" w:hAnsi="Arial Unicode MS" w:cs="Arial Unicode MS"/>
                <w:sz w:val="18"/>
                <w:szCs w:val="18"/>
              </w:rPr>
            </w:pPr>
            <w:r w:rsidRPr="008B3266">
              <w:rPr>
                <w:rFonts w:ascii="Segoe UI Symbol" w:eastAsia="Arial Unicode MS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8246" w:type="dxa"/>
            <w:vAlign w:val="center"/>
          </w:tcPr>
          <w:p w:rsidR="000E6977" w:rsidRPr="008B3266" w:rsidRDefault="000E6977" w:rsidP="00D34C4E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D5B6E">
              <w:rPr>
                <w:rFonts w:ascii="Arial Narrow" w:hAnsi="Arial Narrow"/>
                <w:sz w:val="18"/>
                <w:szCs w:val="18"/>
              </w:rPr>
              <w:t xml:space="preserve">Que declara bajo </w:t>
            </w:r>
            <w:r w:rsidR="00D34C4E" w:rsidRPr="003D5B6E">
              <w:rPr>
                <w:rFonts w:ascii="Arial Narrow" w:hAnsi="Arial Narrow"/>
                <w:sz w:val="18"/>
                <w:szCs w:val="18"/>
              </w:rPr>
              <w:t>mi</w:t>
            </w:r>
            <w:r w:rsidRPr="003D5B6E">
              <w:rPr>
                <w:rFonts w:ascii="Arial Narrow" w:hAnsi="Arial Narrow"/>
                <w:sz w:val="18"/>
                <w:szCs w:val="18"/>
              </w:rPr>
              <w:t xml:space="preserve"> responsabilidad que toda la información y los documentos que se acompañan, son el reflejo veraz y exacto</w:t>
            </w:r>
            <w:r w:rsidR="00235CEB">
              <w:rPr>
                <w:rFonts w:ascii="Arial Narrow" w:hAnsi="Arial Narrow"/>
                <w:sz w:val="18"/>
                <w:szCs w:val="18"/>
              </w:rPr>
              <w:t xml:space="preserve"> de la realidad</w:t>
            </w:r>
            <w:r w:rsidRPr="003D5B6E">
              <w:rPr>
                <w:rFonts w:ascii="Arial Narrow" w:hAnsi="Arial Narrow"/>
                <w:sz w:val="18"/>
                <w:szCs w:val="18"/>
              </w:rPr>
              <w:t xml:space="preserve">. </w:t>
            </w:r>
          </w:p>
        </w:tc>
      </w:tr>
    </w:tbl>
    <w:p w:rsidR="008B3266" w:rsidRPr="008B3266" w:rsidRDefault="008B3266" w:rsidP="008B3266">
      <w:pPr>
        <w:jc w:val="center"/>
        <w:rPr>
          <w:rFonts w:ascii="Arial Narrow" w:hAnsi="Arial Narrow"/>
          <w:sz w:val="16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 xml:space="preserve">En </w:t>
      </w:r>
      <w:smartTag w:uri="urn:schemas-microsoft-com:office:smarttags" w:element="PersonName">
        <w:smartTagPr>
          <w:attr w:name="ProductID" w:val="la Villa"/>
        </w:smartTagPr>
        <w:r w:rsidRPr="008B3266">
          <w:rPr>
            <w:rFonts w:ascii="Arial Narrow" w:hAnsi="Arial Narrow"/>
            <w:sz w:val="18"/>
          </w:rPr>
          <w:t>la Villa</w:t>
        </w:r>
      </w:smartTag>
      <w:r w:rsidRPr="008B3266">
        <w:rPr>
          <w:rFonts w:ascii="Arial Narrow" w:hAnsi="Arial Narrow"/>
          <w:sz w:val="18"/>
        </w:rPr>
        <w:t xml:space="preserve"> de Ingenio, a </w:t>
      </w:r>
      <w:r w:rsidRPr="008B3266">
        <w:rPr>
          <w:rStyle w:val="Textodelmarcadordeposicin"/>
          <w:rFonts w:ascii="Arial Narrow" w:hAnsi="Arial Narrow"/>
          <w:color w:val="auto"/>
          <w:sz w:val="18"/>
        </w:rPr>
        <w:t>____ de ____________________ de_______</w:t>
      </w:r>
    </w:p>
    <w:p w:rsidR="008B3266" w:rsidRPr="008B3266" w:rsidRDefault="008B3266" w:rsidP="008B3266">
      <w:pPr>
        <w:jc w:val="both"/>
        <w:rPr>
          <w:rFonts w:ascii="Arial Narrow" w:hAnsi="Arial Narrow"/>
          <w:sz w:val="18"/>
        </w:rPr>
      </w:pP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  <w:sz w:val="18"/>
        </w:rPr>
      </w:pPr>
      <w:r w:rsidRPr="008B3266">
        <w:rPr>
          <w:rStyle w:val="Textodelmarcadordeposicin"/>
          <w:rFonts w:ascii="Arial Narrow" w:hAnsi="Arial Narrow"/>
          <w:color w:val="auto"/>
          <w:sz w:val="18"/>
        </w:rPr>
        <w:t>Firma y sello</w:t>
      </w: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</w:rPr>
      </w:pP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/>
          <w:sz w:val="22"/>
        </w:rPr>
      </w:pP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/>
          <w:sz w:val="22"/>
        </w:rPr>
      </w:pP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 w:cs="Calibri"/>
          <w:sz w:val="18"/>
        </w:rPr>
      </w:pPr>
      <w:r w:rsidRPr="008B3266">
        <w:rPr>
          <w:rFonts w:ascii="Arial Narrow" w:hAnsi="Arial Narrow" w:cs="Calibri"/>
          <w:sz w:val="18"/>
        </w:rPr>
        <w:t>Nombre y apellidos: _________________________________________</w:t>
      </w: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sz w:val="18"/>
        </w:rPr>
      </w:pPr>
    </w:p>
    <w:p w:rsidR="007538DA" w:rsidRDefault="007538DA" w:rsidP="008B3266">
      <w:pPr>
        <w:jc w:val="both"/>
        <w:rPr>
          <w:rFonts w:ascii="Arial Narrow" w:hAnsi="Arial Narrow"/>
          <w:b/>
          <w:sz w:val="18"/>
        </w:rPr>
        <w:sectPr w:rsidR="007538DA" w:rsidSect="00CC072B">
          <w:headerReference w:type="default" r:id="rId8"/>
          <w:footerReference w:type="even" r:id="rId9"/>
          <w:footerReference w:type="default" r:id="rId10"/>
          <w:pgSz w:w="11906" w:h="16838"/>
          <w:pgMar w:top="1560" w:right="1469" w:bottom="709" w:left="1701" w:header="284" w:footer="477" w:gutter="0"/>
          <w:cols w:space="708"/>
          <w:docGrid w:linePitch="360"/>
        </w:sectPr>
      </w:pPr>
    </w:p>
    <w:p w:rsidR="008B3266" w:rsidRPr="000C56F6" w:rsidRDefault="00A239FC" w:rsidP="005F6032">
      <w:pPr>
        <w:pStyle w:val="Sinespaciado"/>
        <w:jc w:val="right"/>
        <w:rPr>
          <w:rFonts w:ascii="Arial Narrow" w:hAnsi="Arial Narrow"/>
          <w:b/>
          <w:sz w:val="18"/>
          <w:szCs w:val="18"/>
          <w:lang w:val="es-ES"/>
        </w:rPr>
      </w:pPr>
      <w:r w:rsidRPr="000C56F6">
        <w:rPr>
          <w:rFonts w:ascii="Arial Narrow" w:hAnsi="Arial Narrow"/>
          <w:b/>
          <w:sz w:val="18"/>
          <w:szCs w:val="18"/>
          <w:lang w:val="es-ES"/>
        </w:rPr>
        <w:lastRenderedPageBreak/>
        <w:t>M</w:t>
      </w:r>
      <w:r w:rsidR="008B3266" w:rsidRPr="000C56F6">
        <w:rPr>
          <w:rFonts w:ascii="Arial Narrow" w:hAnsi="Arial Narrow"/>
          <w:b/>
          <w:sz w:val="18"/>
          <w:szCs w:val="18"/>
          <w:lang w:val="es-ES"/>
        </w:rPr>
        <w:t>ODELO S-</w:t>
      </w:r>
      <w:r w:rsidR="000C56F6" w:rsidRPr="000C56F6">
        <w:rPr>
          <w:rFonts w:ascii="Arial Narrow" w:hAnsi="Arial Narrow"/>
          <w:b/>
          <w:sz w:val="18"/>
          <w:szCs w:val="18"/>
          <w:lang w:val="es-ES"/>
        </w:rPr>
        <w:t>0</w:t>
      </w:r>
      <w:r w:rsidR="00F4398A">
        <w:rPr>
          <w:rFonts w:ascii="Arial Narrow" w:hAnsi="Arial Narrow"/>
          <w:b/>
          <w:sz w:val="18"/>
          <w:szCs w:val="18"/>
          <w:lang w:val="es-ES"/>
        </w:rPr>
        <w:t>8</w:t>
      </w:r>
    </w:p>
    <w:p w:rsidR="008B3266" w:rsidRPr="008B3266" w:rsidRDefault="008B3266" w:rsidP="00DB025E">
      <w:pPr>
        <w:pStyle w:val="Sinespaciado"/>
        <w:rPr>
          <w:rFonts w:ascii="Arial Narrow" w:hAnsi="Arial Narrow"/>
          <w:sz w:val="18"/>
          <w:szCs w:val="18"/>
          <w:lang w:val="es-ES"/>
        </w:rPr>
      </w:pPr>
    </w:p>
    <w:p w:rsidR="008B3266" w:rsidRPr="008B3266" w:rsidRDefault="008B3266" w:rsidP="008B3266">
      <w:pPr>
        <w:pStyle w:val="Sinespaciado"/>
        <w:jc w:val="center"/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CUENTA JUSTIFICATIVA DE GASTOS</w:t>
      </w:r>
    </w:p>
    <w:p w:rsidR="008B3266" w:rsidRPr="008B3266" w:rsidRDefault="008B3266" w:rsidP="008B3266">
      <w:pPr>
        <w:pStyle w:val="Sinespaciado"/>
        <w:jc w:val="center"/>
        <w:rPr>
          <w:rFonts w:ascii="Arial Narrow" w:hAnsi="Arial Narrow"/>
          <w:sz w:val="10"/>
          <w:szCs w:val="10"/>
        </w:rPr>
      </w:pPr>
    </w:p>
    <w:tbl>
      <w:tblPr>
        <w:tblW w:w="1318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5"/>
        <w:gridCol w:w="1411"/>
        <w:gridCol w:w="1806"/>
        <w:gridCol w:w="2570"/>
        <w:gridCol w:w="1159"/>
        <w:gridCol w:w="851"/>
        <w:gridCol w:w="2835"/>
      </w:tblGrid>
      <w:tr w:rsidR="008B3266" w:rsidRPr="008B3266" w:rsidTr="00C4348A">
        <w:tc>
          <w:tcPr>
            <w:tcW w:w="1276" w:type="dxa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Cs w:val="16"/>
              </w:rPr>
            </w:pPr>
            <w:r w:rsidRPr="008B3266">
              <w:rPr>
                <w:rFonts w:ascii="Arial Narrow" w:hAnsi="Arial Narrow"/>
                <w:szCs w:val="16"/>
              </w:rPr>
              <w:t>Nº Orden</w:t>
            </w:r>
          </w:p>
        </w:tc>
        <w:tc>
          <w:tcPr>
            <w:tcW w:w="1275" w:type="dxa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Cs w:val="16"/>
              </w:rPr>
            </w:pPr>
            <w:r w:rsidRPr="008B3266">
              <w:rPr>
                <w:rFonts w:ascii="Arial Narrow" w:hAnsi="Arial Narrow"/>
                <w:szCs w:val="16"/>
              </w:rPr>
              <w:t>Nº factura</w:t>
            </w:r>
          </w:p>
        </w:tc>
        <w:tc>
          <w:tcPr>
            <w:tcW w:w="1411" w:type="dxa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Cs w:val="16"/>
              </w:rPr>
            </w:pPr>
            <w:r w:rsidRPr="008B3266">
              <w:rPr>
                <w:rFonts w:ascii="Arial Narrow" w:hAnsi="Arial Narrow"/>
                <w:szCs w:val="16"/>
              </w:rPr>
              <w:t>Fecha emisión</w:t>
            </w:r>
          </w:p>
        </w:tc>
        <w:tc>
          <w:tcPr>
            <w:tcW w:w="1806" w:type="dxa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Cs w:val="16"/>
              </w:rPr>
            </w:pPr>
            <w:r w:rsidRPr="008B3266">
              <w:rPr>
                <w:rFonts w:ascii="Arial Narrow" w:hAnsi="Arial Narrow"/>
                <w:szCs w:val="16"/>
              </w:rPr>
              <w:t>Entidad</w:t>
            </w:r>
          </w:p>
        </w:tc>
        <w:tc>
          <w:tcPr>
            <w:tcW w:w="2570" w:type="dxa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Cs w:val="16"/>
              </w:rPr>
            </w:pPr>
            <w:r w:rsidRPr="008B3266">
              <w:rPr>
                <w:rFonts w:ascii="Arial Narrow" w:hAnsi="Arial Narrow"/>
                <w:szCs w:val="16"/>
              </w:rPr>
              <w:t>Concepto</w:t>
            </w:r>
          </w:p>
        </w:tc>
        <w:tc>
          <w:tcPr>
            <w:tcW w:w="1159" w:type="dxa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Cs w:val="16"/>
              </w:rPr>
            </w:pPr>
            <w:r w:rsidRPr="008B3266">
              <w:rPr>
                <w:rFonts w:ascii="Arial Narrow" w:hAnsi="Arial Narrow"/>
                <w:szCs w:val="16"/>
              </w:rPr>
              <w:t>Fecha pago</w:t>
            </w:r>
          </w:p>
        </w:tc>
        <w:tc>
          <w:tcPr>
            <w:tcW w:w="851" w:type="dxa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Cs w:val="16"/>
              </w:rPr>
            </w:pPr>
            <w:r w:rsidRPr="008B3266">
              <w:rPr>
                <w:rFonts w:ascii="Arial Narrow" w:hAnsi="Arial Narrow"/>
                <w:szCs w:val="16"/>
              </w:rPr>
              <w:t>Importe</w:t>
            </w:r>
          </w:p>
        </w:tc>
        <w:tc>
          <w:tcPr>
            <w:tcW w:w="2835" w:type="dxa"/>
            <w:vAlign w:val="center"/>
          </w:tcPr>
          <w:p w:rsidR="008B3266" w:rsidRPr="006158BA" w:rsidRDefault="006158BA" w:rsidP="00783C76">
            <w:pPr>
              <w:jc w:val="center"/>
              <w:rPr>
                <w:rFonts w:ascii="Arial Narrow" w:hAnsi="Arial Narrow"/>
                <w:color w:val="FF0000"/>
                <w:szCs w:val="16"/>
              </w:rPr>
            </w:pPr>
            <w:r w:rsidRPr="00FA74A5">
              <w:rPr>
                <w:rFonts w:ascii="Arial Narrow" w:hAnsi="Arial Narrow"/>
                <w:szCs w:val="16"/>
              </w:rPr>
              <w:t>Se ha utilizado para justificar en:</w:t>
            </w: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D61496" w:rsidRPr="008B3266" w:rsidTr="00C4348A">
        <w:tc>
          <w:tcPr>
            <w:tcW w:w="1276" w:type="dxa"/>
          </w:tcPr>
          <w:p w:rsidR="00D61496" w:rsidRPr="008B3266" w:rsidRDefault="00D6149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D61496" w:rsidRPr="008B3266" w:rsidRDefault="00D6149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D61496" w:rsidRPr="008B3266" w:rsidRDefault="00D6149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D61496" w:rsidRPr="008B3266" w:rsidRDefault="00D6149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D61496" w:rsidRPr="008B3266" w:rsidRDefault="00D6149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D61496" w:rsidRPr="008B3266" w:rsidRDefault="00D6149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D61496" w:rsidRPr="008B3266" w:rsidRDefault="00D6149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D61496" w:rsidRPr="008B3266" w:rsidRDefault="00D6149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c>
          <w:tcPr>
            <w:tcW w:w="127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06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570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59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DB1B65" w:rsidRPr="00FA74A5" w:rsidTr="00330F7B">
        <w:tc>
          <w:tcPr>
            <w:tcW w:w="9497" w:type="dxa"/>
            <w:gridSpan w:val="6"/>
          </w:tcPr>
          <w:p w:rsidR="00DB1B65" w:rsidRPr="00FA74A5" w:rsidRDefault="006158BA" w:rsidP="00DB1B65">
            <w:pPr>
              <w:jc w:val="right"/>
              <w:rPr>
                <w:rFonts w:ascii="Arial Narrow" w:hAnsi="Arial Narrow"/>
                <w:b/>
              </w:rPr>
            </w:pPr>
            <w:r w:rsidRPr="00FA74A5">
              <w:rPr>
                <w:rFonts w:ascii="Arial Narrow" w:hAnsi="Arial Narrow"/>
                <w:b/>
              </w:rPr>
              <w:t>SUB</w:t>
            </w:r>
            <w:r w:rsidR="00DB1B65" w:rsidRPr="00FA74A5">
              <w:rPr>
                <w:rFonts w:ascii="Arial Narrow" w:hAnsi="Arial Narrow"/>
                <w:b/>
              </w:rPr>
              <w:t xml:space="preserve">TOTAL  </w:t>
            </w:r>
          </w:p>
        </w:tc>
        <w:tc>
          <w:tcPr>
            <w:tcW w:w="851" w:type="dxa"/>
          </w:tcPr>
          <w:p w:rsidR="00DB1B65" w:rsidRPr="00FA74A5" w:rsidRDefault="00DB1B65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DB1B65" w:rsidRPr="00FA74A5" w:rsidRDefault="00DB1B65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6158BA" w:rsidRPr="00FA74A5" w:rsidTr="00330F7B">
        <w:tc>
          <w:tcPr>
            <w:tcW w:w="9497" w:type="dxa"/>
            <w:gridSpan w:val="6"/>
          </w:tcPr>
          <w:p w:rsidR="006158BA" w:rsidRPr="00FA74A5" w:rsidRDefault="006158BA" w:rsidP="00DB1B65">
            <w:pPr>
              <w:jc w:val="right"/>
              <w:rPr>
                <w:rFonts w:ascii="Arial Narrow" w:hAnsi="Arial Narrow"/>
                <w:b/>
              </w:rPr>
            </w:pPr>
            <w:r w:rsidRPr="00FA74A5">
              <w:rPr>
                <w:rFonts w:ascii="Arial Narrow" w:hAnsi="Arial Narrow"/>
                <w:b/>
              </w:rPr>
              <w:t>TOTAL FINAL DE TODOS LOS GASTOS REALIZADOS</w:t>
            </w:r>
          </w:p>
        </w:tc>
        <w:tc>
          <w:tcPr>
            <w:tcW w:w="851" w:type="dxa"/>
          </w:tcPr>
          <w:p w:rsidR="006158BA" w:rsidRPr="00FA74A5" w:rsidRDefault="006158BA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6158BA" w:rsidRPr="00FA74A5" w:rsidRDefault="006158BA" w:rsidP="00783C76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DB025E" w:rsidRPr="00FA74A5" w:rsidRDefault="00AE57CA" w:rsidP="00DB025E">
      <w:pPr>
        <w:tabs>
          <w:tab w:val="num" w:pos="1276"/>
        </w:tabs>
        <w:ind w:left="426"/>
        <w:jc w:val="both"/>
        <w:rPr>
          <w:rFonts w:ascii="Arial Narrow" w:hAnsi="Arial Narrow"/>
          <w:sz w:val="16"/>
          <w:szCs w:val="16"/>
        </w:rPr>
      </w:pPr>
      <w:r w:rsidRPr="00877887">
        <w:rPr>
          <w:rFonts w:ascii="Arial Narrow" w:hAnsi="Arial Narrow"/>
          <w:b/>
          <w:sz w:val="16"/>
          <w:szCs w:val="16"/>
        </w:rPr>
        <w:t>IMPORTANTE:</w:t>
      </w:r>
      <w:r w:rsidRPr="00FA74A5">
        <w:rPr>
          <w:rFonts w:ascii="Arial Narrow" w:hAnsi="Arial Narrow"/>
          <w:sz w:val="16"/>
          <w:szCs w:val="16"/>
        </w:rPr>
        <w:t xml:space="preserve"> deberán cum</w:t>
      </w:r>
      <w:r w:rsidR="00235CEB" w:rsidRPr="00FA74A5">
        <w:rPr>
          <w:rFonts w:ascii="Arial Narrow" w:hAnsi="Arial Narrow"/>
          <w:sz w:val="16"/>
          <w:szCs w:val="16"/>
        </w:rPr>
        <w:t>plimentar</w:t>
      </w:r>
      <w:r w:rsidR="00F50296" w:rsidRPr="00FA74A5">
        <w:rPr>
          <w:rFonts w:ascii="Arial Narrow" w:hAnsi="Arial Narrow"/>
          <w:sz w:val="16"/>
          <w:szCs w:val="16"/>
        </w:rPr>
        <w:t xml:space="preserve"> todos los datos: </w:t>
      </w:r>
      <w:r w:rsidR="00235CEB" w:rsidRPr="00FA74A5">
        <w:rPr>
          <w:rFonts w:ascii="Arial Narrow" w:hAnsi="Arial Narrow"/>
          <w:sz w:val="16"/>
          <w:szCs w:val="16"/>
        </w:rPr>
        <w:t>número de orden, número</w:t>
      </w:r>
      <w:r w:rsidR="00F50296" w:rsidRPr="00FA74A5">
        <w:rPr>
          <w:rFonts w:ascii="Arial Narrow" w:hAnsi="Arial Narrow"/>
          <w:sz w:val="16"/>
          <w:szCs w:val="16"/>
        </w:rPr>
        <w:t xml:space="preserve"> </w:t>
      </w:r>
      <w:r w:rsidR="00DB025E" w:rsidRPr="00FA74A5">
        <w:rPr>
          <w:rFonts w:ascii="Arial Narrow" w:hAnsi="Arial Narrow"/>
          <w:sz w:val="16"/>
          <w:szCs w:val="16"/>
        </w:rPr>
        <w:t>de factura</w:t>
      </w:r>
      <w:r w:rsidRPr="00FA74A5">
        <w:rPr>
          <w:rFonts w:ascii="Arial Narrow" w:hAnsi="Arial Narrow"/>
          <w:sz w:val="16"/>
          <w:szCs w:val="16"/>
        </w:rPr>
        <w:t>,</w:t>
      </w:r>
      <w:r w:rsidR="00F50296" w:rsidRPr="00FA74A5">
        <w:rPr>
          <w:rFonts w:ascii="Arial Narrow" w:hAnsi="Arial Narrow"/>
          <w:sz w:val="16"/>
          <w:szCs w:val="16"/>
        </w:rPr>
        <w:t xml:space="preserve"> fecha de emisión, entidad, concepto, fecha de pago</w:t>
      </w:r>
      <w:r w:rsidR="00BE5256">
        <w:rPr>
          <w:rFonts w:ascii="Arial Narrow" w:hAnsi="Arial Narrow"/>
          <w:sz w:val="16"/>
          <w:szCs w:val="16"/>
        </w:rPr>
        <w:t>, importe</w:t>
      </w:r>
      <w:r w:rsidR="00F50296" w:rsidRPr="00FA74A5">
        <w:rPr>
          <w:rFonts w:ascii="Arial Narrow" w:hAnsi="Arial Narrow"/>
          <w:sz w:val="16"/>
          <w:szCs w:val="16"/>
        </w:rPr>
        <w:t xml:space="preserve"> y si el gasto ha sido utilizado </w:t>
      </w:r>
      <w:r w:rsidR="00607906" w:rsidRPr="00FA74A5">
        <w:rPr>
          <w:rFonts w:ascii="Arial Narrow" w:hAnsi="Arial Narrow"/>
          <w:sz w:val="16"/>
          <w:szCs w:val="16"/>
        </w:rPr>
        <w:t xml:space="preserve">para justificar alguna subvención </w:t>
      </w:r>
      <w:r w:rsidR="00F50296" w:rsidRPr="00FA74A5">
        <w:rPr>
          <w:rFonts w:ascii="Arial Narrow" w:hAnsi="Arial Narrow"/>
          <w:sz w:val="16"/>
          <w:szCs w:val="16"/>
        </w:rPr>
        <w:t xml:space="preserve">en otra administración. </w:t>
      </w:r>
      <w:r w:rsidR="00DB025E" w:rsidRPr="00FA74A5">
        <w:rPr>
          <w:rFonts w:ascii="Arial Narrow" w:hAnsi="Arial Narrow"/>
          <w:sz w:val="16"/>
          <w:szCs w:val="16"/>
        </w:rPr>
        <w:t>(*) Cuando sean requeridos, los originales de los justificantes de gastos y comprobantes de pago, deberán presentarse de forma física en el registro de entrada del A</w:t>
      </w:r>
      <w:r w:rsidR="005B4B62">
        <w:rPr>
          <w:rFonts w:ascii="Arial Narrow" w:hAnsi="Arial Narrow"/>
          <w:sz w:val="16"/>
          <w:szCs w:val="16"/>
        </w:rPr>
        <w:t>yuntamiento de Ingenio (O.A.C).</w:t>
      </w:r>
    </w:p>
    <w:p w:rsidR="00AE57CA" w:rsidRPr="008B3266" w:rsidRDefault="00AE57CA" w:rsidP="00DB025E">
      <w:pPr>
        <w:rPr>
          <w:rFonts w:ascii="Arial Narrow" w:hAnsi="Arial Narrow"/>
          <w:sz w:val="18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 xml:space="preserve">En </w:t>
      </w:r>
      <w:smartTag w:uri="urn:schemas-microsoft-com:office:smarttags" w:element="PersonName">
        <w:smartTagPr>
          <w:attr w:name="ProductID" w:val="la Villa"/>
        </w:smartTagPr>
        <w:r w:rsidRPr="008B3266">
          <w:rPr>
            <w:rFonts w:ascii="Arial Narrow" w:hAnsi="Arial Narrow"/>
            <w:sz w:val="18"/>
          </w:rPr>
          <w:t>la Villa</w:t>
        </w:r>
      </w:smartTag>
      <w:r w:rsidRPr="008B3266">
        <w:rPr>
          <w:rFonts w:ascii="Arial Narrow" w:hAnsi="Arial Narrow"/>
          <w:sz w:val="18"/>
        </w:rPr>
        <w:t xml:space="preserve"> de Ingenio, a </w:t>
      </w:r>
      <w:r w:rsidRPr="008B3266">
        <w:rPr>
          <w:rStyle w:val="Textodelmarcadordeposicin"/>
          <w:rFonts w:ascii="Arial Narrow" w:hAnsi="Arial Narrow"/>
          <w:color w:val="auto"/>
          <w:sz w:val="18"/>
        </w:rPr>
        <w:t>____ de ____________________ de_______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  <w:sz w:val="18"/>
        </w:rPr>
      </w:pPr>
      <w:r w:rsidRPr="008B3266">
        <w:rPr>
          <w:rStyle w:val="Textodelmarcadordeposicin"/>
          <w:rFonts w:ascii="Arial Narrow" w:hAnsi="Arial Narrow"/>
          <w:color w:val="auto"/>
          <w:sz w:val="18"/>
        </w:rPr>
        <w:t>Firma y sello</w:t>
      </w: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 w:cs="Calibri"/>
          <w:sz w:val="18"/>
        </w:rPr>
      </w:pPr>
      <w:r w:rsidRPr="008B3266">
        <w:rPr>
          <w:rFonts w:ascii="Arial Narrow" w:hAnsi="Arial Narrow" w:cs="Calibri"/>
          <w:sz w:val="18"/>
        </w:rPr>
        <w:t>Nombre y apellidos: _________________________________________</w:t>
      </w: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0C56F6" w:rsidRDefault="00F4398A" w:rsidP="005F6032">
      <w:pPr>
        <w:pStyle w:val="Sinespaciado"/>
        <w:jc w:val="right"/>
        <w:rPr>
          <w:rFonts w:ascii="Arial Narrow" w:hAnsi="Arial Narrow"/>
          <w:b/>
          <w:sz w:val="18"/>
          <w:szCs w:val="18"/>
          <w:lang w:val="es-ES"/>
        </w:rPr>
      </w:pPr>
      <w:r>
        <w:rPr>
          <w:rFonts w:ascii="Arial Narrow" w:hAnsi="Arial Narrow"/>
          <w:b/>
          <w:sz w:val="18"/>
          <w:szCs w:val="18"/>
          <w:lang w:val="es-ES"/>
        </w:rPr>
        <w:lastRenderedPageBreak/>
        <w:t>MODELO S-09</w:t>
      </w:r>
    </w:p>
    <w:p w:rsidR="008B3266" w:rsidRPr="008B3266" w:rsidRDefault="008B3266" w:rsidP="008B3266">
      <w:pPr>
        <w:pStyle w:val="Sinespaciado"/>
        <w:jc w:val="center"/>
        <w:rPr>
          <w:rFonts w:ascii="Arial Narrow" w:hAnsi="Arial Narrow"/>
          <w:sz w:val="18"/>
          <w:szCs w:val="18"/>
          <w:lang w:val="es-ES"/>
        </w:rPr>
      </w:pPr>
    </w:p>
    <w:p w:rsidR="008B3266" w:rsidRPr="008B3266" w:rsidRDefault="008B3266" w:rsidP="008B3266">
      <w:pPr>
        <w:pStyle w:val="Sinespaciado"/>
        <w:jc w:val="center"/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CUENTA JUSTIFICATIVA DE INGRESOS</w:t>
      </w:r>
    </w:p>
    <w:p w:rsidR="008B3266" w:rsidRPr="008B3266" w:rsidRDefault="008B3266" w:rsidP="008B3266">
      <w:pPr>
        <w:rPr>
          <w:rFonts w:ascii="Arial Narrow" w:hAnsi="Arial Narrow"/>
          <w:sz w:val="18"/>
        </w:rPr>
      </w:pPr>
    </w:p>
    <w:tbl>
      <w:tblPr>
        <w:tblW w:w="12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3402"/>
        <w:gridCol w:w="7098"/>
        <w:gridCol w:w="982"/>
      </w:tblGrid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ind w:left="-108"/>
              <w:jc w:val="center"/>
              <w:rPr>
                <w:rFonts w:ascii="Arial Narrow" w:hAnsi="Arial Narrow"/>
              </w:rPr>
            </w:pPr>
            <w:r w:rsidRPr="008B3266">
              <w:rPr>
                <w:rFonts w:ascii="Arial Narrow" w:hAnsi="Arial Narrow"/>
              </w:rPr>
              <w:t xml:space="preserve">Nº orden </w:t>
            </w: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  <w:r w:rsidRPr="008B3266">
              <w:rPr>
                <w:rFonts w:ascii="Arial Narrow" w:hAnsi="Arial Narrow"/>
              </w:rPr>
              <w:t>Entidad</w:t>
            </w: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  <w:r w:rsidRPr="008B3266">
              <w:rPr>
                <w:rFonts w:ascii="Arial Narrow" w:hAnsi="Arial Narrow"/>
              </w:rPr>
              <w:t>Concepto</w:t>
            </w: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  <w:r w:rsidRPr="008B3266">
              <w:rPr>
                <w:rFonts w:ascii="Arial Narrow" w:hAnsi="Arial Narrow"/>
              </w:rPr>
              <w:t>Importe</w:t>
            </w: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82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98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  <w:tr w:rsidR="008B3266" w:rsidRPr="008B3266" w:rsidTr="00C4348A">
        <w:trPr>
          <w:jc w:val="center"/>
        </w:trPr>
        <w:tc>
          <w:tcPr>
            <w:tcW w:w="11328" w:type="dxa"/>
            <w:gridSpan w:val="3"/>
          </w:tcPr>
          <w:p w:rsidR="008B3266" w:rsidRPr="006158BA" w:rsidRDefault="00DB1B65" w:rsidP="00DB1B65">
            <w:pPr>
              <w:jc w:val="right"/>
              <w:rPr>
                <w:rFonts w:ascii="Arial Narrow" w:hAnsi="Arial Narrow"/>
                <w:b/>
                <w:bCs/>
              </w:rPr>
            </w:pPr>
            <w:r w:rsidRPr="006158BA">
              <w:rPr>
                <w:rFonts w:ascii="Arial Narrow" w:hAnsi="Arial Narrow"/>
                <w:b/>
                <w:bCs/>
              </w:rPr>
              <w:t>TOTAL FINAL</w:t>
            </w:r>
          </w:p>
        </w:tc>
        <w:tc>
          <w:tcPr>
            <w:tcW w:w="982" w:type="dxa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8B3266" w:rsidRPr="008B3266" w:rsidRDefault="008B3266" w:rsidP="008B3266">
      <w:pPr>
        <w:jc w:val="center"/>
        <w:rPr>
          <w:rFonts w:ascii="Arial Narrow" w:hAnsi="Arial Narrow"/>
          <w:sz w:val="16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 xml:space="preserve">En </w:t>
      </w:r>
      <w:smartTag w:uri="urn:schemas-microsoft-com:office:smarttags" w:element="PersonName">
        <w:smartTagPr>
          <w:attr w:name="ProductID" w:val="la Villa"/>
        </w:smartTagPr>
        <w:r w:rsidRPr="008B3266">
          <w:rPr>
            <w:rFonts w:ascii="Arial Narrow" w:hAnsi="Arial Narrow"/>
            <w:sz w:val="18"/>
          </w:rPr>
          <w:t>la Villa</w:t>
        </w:r>
      </w:smartTag>
      <w:r w:rsidRPr="008B3266">
        <w:rPr>
          <w:rFonts w:ascii="Arial Narrow" w:hAnsi="Arial Narrow"/>
          <w:sz w:val="18"/>
        </w:rPr>
        <w:t xml:space="preserve"> de Ingenio, a </w:t>
      </w:r>
      <w:r w:rsidRPr="008B3266">
        <w:rPr>
          <w:rStyle w:val="Textodelmarcadordeposicin"/>
          <w:rFonts w:ascii="Arial Narrow" w:hAnsi="Arial Narrow"/>
          <w:color w:val="auto"/>
          <w:sz w:val="18"/>
        </w:rPr>
        <w:t>____ de ____________________ de_______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  <w:sz w:val="18"/>
        </w:rPr>
      </w:pPr>
      <w:r w:rsidRPr="008B3266">
        <w:rPr>
          <w:rStyle w:val="Textodelmarcadordeposicin"/>
          <w:rFonts w:ascii="Arial Narrow" w:hAnsi="Arial Narrow"/>
          <w:color w:val="auto"/>
          <w:sz w:val="18"/>
        </w:rPr>
        <w:t>Firma y sello</w:t>
      </w: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2415A7" w:rsidRPr="008B3266" w:rsidRDefault="002415A7" w:rsidP="002415A7">
      <w:pPr>
        <w:ind w:left="708" w:hanging="708"/>
        <w:jc w:val="center"/>
        <w:rPr>
          <w:rFonts w:ascii="Arial Narrow" w:hAnsi="Arial Narrow" w:cs="Calibri"/>
          <w:sz w:val="18"/>
        </w:rPr>
      </w:pPr>
      <w:r w:rsidRPr="008B3266">
        <w:rPr>
          <w:rFonts w:ascii="Arial Narrow" w:hAnsi="Arial Narrow" w:cs="Calibri"/>
          <w:sz w:val="18"/>
        </w:rPr>
        <w:t>Nombre y apellidos: _________________________________________</w:t>
      </w:r>
    </w:p>
    <w:p w:rsidR="007004F2" w:rsidRDefault="007004F2" w:rsidP="008B3266">
      <w:pPr>
        <w:jc w:val="both"/>
        <w:rPr>
          <w:rFonts w:ascii="Arial Narrow" w:hAnsi="Arial Narrow"/>
          <w:b/>
          <w:sz w:val="18"/>
        </w:rPr>
        <w:sectPr w:rsidR="007004F2" w:rsidSect="007004F2">
          <w:pgSz w:w="16838" w:h="11906" w:orient="landscape" w:code="9"/>
          <w:pgMar w:top="1701" w:right="1809" w:bottom="1469" w:left="1276" w:header="357" w:footer="709" w:gutter="0"/>
          <w:cols w:space="708"/>
          <w:docGrid w:linePitch="360"/>
        </w:sectPr>
      </w:pPr>
    </w:p>
    <w:p w:rsidR="001C2A39" w:rsidRDefault="001C2A39" w:rsidP="001D6390">
      <w:pPr>
        <w:rPr>
          <w:rFonts w:ascii="Arial Narrow" w:hAnsi="Arial Narrow"/>
          <w:b/>
          <w:sz w:val="18"/>
          <w:szCs w:val="18"/>
        </w:rPr>
      </w:pPr>
    </w:p>
    <w:p w:rsidR="001C2A39" w:rsidRDefault="001C2A39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8B3266" w:rsidRPr="000C56F6" w:rsidRDefault="00F4398A" w:rsidP="005F6032">
      <w:pPr>
        <w:jc w:val="right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MODELO S-10</w:t>
      </w: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Default="008B3266" w:rsidP="008B3266">
      <w:pPr>
        <w:pStyle w:val="Sinespaciado"/>
        <w:jc w:val="center"/>
        <w:rPr>
          <w:rFonts w:ascii="Arial Narrow" w:hAnsi="Arial Narrow"/>
          <w:sz w:val="18"/>
          <w:szCs w:val="18"/>
          <w:lang w:val="es-ES"/>
        </w:rPr>
      </w:pPr>
      <w:r w:rsidRPr="008B3266">
        <w:rPr>
          <w:rFonts w:ascii="Arial Narrow" w:hAnsi="Arial Narrow"/>
          <w:sz w:val="18"/>
          <w:szCs w:val="18"/>
          <w:lang w:val="es-ES"/>
        </w:rPr>
        <w:t>BALANCE ECONOMICO DE ACTUACIÓN JUSTIFICATIVA DE LA SUBVENCIÓN CONCEDIDA</w:t>
      </w:r>
    </w:p>
    <w:p w:rsidR="00A239FC" w:rsidRPr="008B3266" w:rsidRDefault="00A239FC" w:rsidP="008B3266">
      <w:pPr>
        <w:pStyle w:val="Sinespaciado"/>
        <w:jc w:val="center"/>
        <w:rPr>
          <w:rFonts w:ascii="Arial Narrow" w:hAnsi="Arial Narrow"/>
          <w:sz w:val="18"/>
          <w:szCs w:val="18"/>
          <w:lang w:val="es-ES"/>
        </w:rPr>
      </w:pPr>
    </w:p>
    <w:tbl>
      <w:tblPr>
        <w:tblW w:w="88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426"/>
        <w:gridCol w:w="2004"/>
        <w:gridCol w:w="653"/>
        <w:gridCol w:w="2710"/>
        <w:gridCol w:w="976"/>
        <w:gridCol w:w="944"/>
      </w:tblGrid>
      <w:tr w:rsidR="004E54C7" w:rsidRPr="008B3266" w:rsidTr="004E54C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C7" w:rsidRPr="008B3266" w:rsidRDefault="004E54C7" w:rsidP="004E54C7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 xml:space="preserve">Denominación </w:t>
            </w:r>
          </w:p>
        </w:tc>
        <w:tc>
          <w:tcPr>
            <w:tcW w:w="7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C7" w:rsidRPr="008B3266" w:rsidRDefault="00FC1583" w:rsidP="00A4325E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BASES REGULADORAS </w:t>
            </w:r>
            <w:r w:rsidR="004E54C7" w:rsidRPr="008B3266">
              <w:rPr>
                <w:rFonts w:ascii="Arial Narrow" w:hAnsi="Arial Narrow"/>
                <w:sz w:val="16"/>
              </w:rPr>
              <w:t xml:space="preserve">DE </w:t>
            </w:r>
            <w:r w:rsidR="00CB10E5">
              <w:rPr>
                <w:rFonts w:ascii="Arial Narrow" w:hAnsi="Arial Narrow"/>
                <w:sz w:val="16"/>
              </w:rPr>
              <w:t xml:space="preserve">LA CONCESIÓN DE </w:t>
            </w:r>
            <w:r w:rsidR="004E54C7" w:rsidRPr="008B3266">
              <w:rPr>
                <w:rFonts w:ascii="Arial Narrow" w:hAnsi="Arial Narrow"/>
                <w:sz w:val="16"/>
              </w:rPr>
              <w:t>SUBVENCIONES DESTINADAS AL FOMENTO Y DESARROLLO DE LOS CLUBES DEPORTIVOS</w:t>
            </w:r>
            <w:r w:rsidR="004E54C7">
              <w:rPr>
                <w:rFonts w:ascii="Arial Narrow" w:hAnsi="Arial Narrow"/>
                <w:sz w:val="16"/>
              </w:rPr>
              <w:t xml:space="preserve"> </w:t>
            </w:r>
            <w:r w:rsidR="00D34C4E">
              <w:rPr>
                <w:rFonts w:ascii="Arial Narrow" w:hAnsi="Arial Narrow"/>
                <w:sz w:val="16"/>
              </w:rPr>
              <w:t>DEL MUNICIPIO</w:t>
            </w:r>
            <w:r w:rsidR="004E54C7" w:rsidRPr="008B3266">
              <w:rPr>
                <w:rFonts w:ascii="Arial Narrow" w:hAnsi="Arial Narrow"/>
                <w:sz w:val="16"/>
              </w:rPr>
              <w:t xml:space="preserve"> DE INGEN</w:t>
            </w:r>
            <w:r w:rsidR="004E54C7">
              <w:rPr>
                <w:rFonts w:ascii="Arial Narrow" w:hAnsi="Arial Narrow"/>
                <w:sz w:val="16"/>
              </w:rPr>
              <w:t>I</w:t>
            </w:r>
            <w:r w:rsidR="004E54C7" w:rsidRPr="008B3266">
              <w:rPr>
                <w:rFonts w:ascii="Arial Narrow" w:hAnsi="Arial Narrow"/>
                <w:sz w:val="16"/>
              </w:rPr>
              <w:t>O</w:t>
            </w:r>
            <w:r w:rsidR="00C3296F">
              <w:rPr>
                <w:rFonts w:ascii="Arial Narrow" w:hAnsi="Arial Narrow"/>
                <w:sz w:val="16"/>
              </w:rPr>
              <w:t>-</w:t>
            </w:r>
            <w:r>
              <w:rPr>
                <w:rFonts w:ascii="Arial Narrow" w:hAnsi="Arial Narrow"/>
                <w:sz w:val="16"/>
              </w:rPr>
              <w:t>EJERCICIO 202</w:t>
            </w:r>
            <w:r w:rsidR="00A4325E">
              <w:rPr>
                <w:rFonts w:ascii="Arial Narrow" w:hAnsi="Arial Narrow"/>
                <w:sz w:val="16"/>
              </w:rPr>
              <w:t>6</w:t>
            </w:r>
            <w:r w:rsidR="004E54C7" w:rsidRPr="008B3266">
              <w:rPr>
                <w:rFonts w:ascii="Arial Narrow" w:hAnsi="Arial Narrow"/>
                <w:sz w:val="16"/>
              </w:rPr>
              <w:t>.</w:t>
            </w:r>
          </w:p>
        </w:tc>
      </w:tr>
      <w:tr w:rsidR="008B3266" w:rsidRPr="008B3266" w:rsidTr="004E54C7"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CLUB SOLICITANTE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792FF8" w:rsidP="00783C76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Nombre del club/entidad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C.I.F.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</w:tr>
      <w:tr w:rsidR="008B3266" w:rsidRPr="008B3266" w:rsidTr="004E54C7"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792FF8" w:rsidP="00783C76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Representante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N.I.F.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</w:tr>
      <w:tr w:rsidR="008B3266" w:rsidRPr="008B3266" w:rsidTr="00783C76">
        <w:tc>
          <w:tcPr>
            <w:tcW w:w="421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>Importe de la subvención concedida que ahora se justifica</w:t>
            </w:r>
          </w:p>
        </w:tc>
        <w:tc>
          <w:tcPr>
            <w:tcW w:w="4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66" w:rsidRPr="008B3266" w:rsidRDefault="008B3266" w:rsidP="00783C76">
            <w:pPr>
              <w:rPr>
                <w:rFonts w:ascii="Arial Narrow" w:eastAsia="MS Gothic" w:hAnsi="Arial Narrow" w:cs="Estrangelo Edessa"/>
              </w:rPr>
            </w:pPr>
          </w:p>
        </w:tc>
      </w:tr>
    </w:tbl>
    <w:p w:rsidR="008B3266" w:rsidRPr="008B3266" w:rsidRDefault="008B3266" w:rsidP="008B3266">
      <w:pPr>
        <w:pStyle w:val="Sinespaciado"/>
        <w:jc w:val="center"/>
        <w:rPr>
          <w:rFonts w:ascii="Arial Narrow" w:hAnsi="Arial Narrow"/>
          <w:sz w:val="8"/>
          <w:szCs w:val="14"/>
          <w:lang w:val="es-ES"/>
        </w:rPr>
      </w:pPr>
    </w:p>
    <w:p w:rsidR="008B3266" w:rsidRPr="008B3266" w:rsidRDefault="008B3266" w:rsidP="008B3266">
      <w:pPr>
        <w:pStyle w:val="Sinespaciado"/>
        <w:ind w:left="-567"/>
        <w:rPr>
          <w:rFonts w:ascii="Arial Narrow" w:hAnsi="Arial Narrow"/>
          <w:b/>
          <w:sz w:val="18"/>
          <w:szCs w:val="20"/>
          <w:lang w:val="es-ES"/>
        </w:rPr>
      </w:pPr>
    </w:p>
    <w:p w:rsidR="008B3266" w:rsidRPr="008B3266" w:rsidRDefault="008B3266" w:rsidP="008B3266">
      <w:pPr>
        <w:pStyle w:val="Sinespaciado"/>
        <w:ind w:left="-567"/>
        <w:rPr>
          <w:rFonts w:ascii="Arial Narrow" w:hAnsi="Arial Narrow"/>
          <w:b/>
          <w:sz w:val="18"/>
          <w:szCs w:val="20"/>
          <w:lang w:val="es-ES"/>
        </w:rPr>
      </w:pPr>
    </w:p>
    <w:p w:rsidR="008B3266" w:rsidRPr="008B3266" w:rsidRDefault="00D34C4E" w:rsidP="008B3266">
      <w:pPr>
        <w:pStyle w:val="Sinespaciado"/>
        <w:ind w:left="-567" w:firstLine="283"/>
        <w:jc w:val="center"/>
        <w:rPr>
          <w:rFonts w:ascii="Arial Narrow" w:hAnsi="Arial Narrow"/>
          <w:b/>
          <w:sz w:val="18"/>
          <w:szCs w:val="20"/>
          <w:lang w:val="es-ES"/>
        </w:rPr>
      </w:pPr>
      <w:r>
        <w:rPr>
          <w:rFonts w:ascii="Arial Narrow" w:hAnsi="Arial Narrow"/>
          <w:b/>
          <w:sz w:val="18"/>
          <w:szCs w:val="20"/>
          <w:lang w:val="es-ES"/>
        </w:rPr>
        <w:t xml:space="preserve">BALANCE </w:t>
      </w:r>
      <w:r w:rsidR="008B3266" w:rsidRPr="008B3266">
        <w:rPr>
          <w:rFonts w:ascii="Arial Narrow" w:hAnsi="Arial Narrow"/>
          <w:b/>
          <w:sz w:val="18"/>
          <w:szCs w:val="20"/>
          <w:lang w:val="es-ES"/>
        </w:rPr>
        <w:t>ECONÓMICO:</w:t>
      </w:r>
    </w:p>
    <w:p w:rsidR="008B3266" w:rsidRPr="008B3266" w:rsidRDefault="008B3266" w:rsidP="008B3266">
      <w:pPr>
        <w:pStyle w:val="Sinespaciado"/>
        <w:ind w:left="-207" w:firstLine="207"/>
        <w:rPr>
          <w:rFonts w:ascii="Arial Narrow" w:hAnsi="Arial Narrow"/>
          <w:sz w:val="18"/>
          <w:szCs w:val="20"/>
          <w:lang w:val="es-ES"/>
        </w:rPr>
      </w:pPr>
      <w:r w:rsidRPr="008B3266">
        <w:rPr>
          <w:rFonts w:ascii="Arial Narrow" w:hAnsi="Arial Narrow"/>
          <w:sz w:val="18"/>
          <w:szCs w:val="20"/>
          <w:lang w:val="es-ES"/>
        </w:rPr>
        <w:t>1.- INGRESOS</w:t>
      </w:r>
    </w:p>
    <w:tbl>
      <w:tblPr>
        <w:tblW w:w="6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23"/>
        <w:gridCol w:w="3404"/>
        <w:gridCol w:w="1349"/>
      </w:tblGrid>
      <w:tr w:rsidR="008B3266" w:rsidRPr="008B3266" w:rsidTr="00783C76">
        <w:trPr>
          <w:jc w:val="center"/>
        </w:trPr>
        <w:tc>
          <w:tcPr>
            <w:tcW w:w="1823" w:type="dxa"/>
          </w:tcPr>
          <w:p w:rsidR="008B3266" w:rsidRPr="008B3266" w:rsidRDefault="008B3266" w:rsidP="00783C76">
            <w:pPr>
              <w:pStyle w:val="Sinespaciado"/>
              <w:jc w:val="center"/>
              <w:rPr>
                <w:rFonts w:ascii="Arial Narrow" w:hAnsi="Arial Narrow"/>
                <w:b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b/>
                <w:sz w:val="16"/>
                <w:szCs w:val="20"/>
                <w:lang w:val="es-ES"/>
              </w:rPr>
              <w:t>Procedencia</w:t>
            </w:r>
          </w:p>
        </w:tc>
        <w:tc>
          <w:tcPr>
            <w:tcW w:w="3404" w:type="dxa"/>
          </w:tcPr>
          <w:p w:rsidR="008B3266" w:rsidRPr="008B3266" w:rsidRDefault="008B3266" w:rsidP="00783C76">
            <w:pPr>
              <w:pStyle w:val="Sinespaciado"/>
              <w:jc w:val="center"/>
              <w:rPr>
                <w:rFonts w:ascii="Arial Narrow" w:hAnsi="Arial Narrow"/>
                <w:b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b/>
                <w:sz w:val="16"/>
                <w:szCs w:val="20"/>
                <w:lang w:val="es-ES"/>
              </w:rPr>
              <w:t xml:space="preserve">Concepto 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pStyle w:val="Sinespaciado"/>
              <w:jc w:val="center"/>
              <w:rPr>
                <w:rFonts w:ascii="Arial Narrow" w:hAnsi="Arial Narrow"/>
                <w:b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b/>
                <w:sz w:val="16"/>
                <w:szCs w:val="20"/>
                <w:lang w:val="es-ES"/>
              </w:rPr>
              <w:t>Importe (€)</w:t>
            </w:r>
          </w:p>
        </w:tc>
      </w:tr>
      <w:tr w:rsidR="008B3266" w:rsidRPr="008B3266" w:rsidTr="00783C76">
        <w:trPr>
          <w:jc w:val="center"/>
        </w:trPr>
        <w:tc>
          <w:tcPr>
            <w:tcW w:w="1823" w:type="dxa"/>
            <w:vMerge w:val="restart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8B3266">
              <w:rPr>
                <w:rFonts w:ascii="Arial Narrow" w:hAnsi="Arial Narrow"/>
                <w:b/>
                <w:sz w:val="16"/>
                <w:szCs w:val="16"/>
              </w:rPr>
              <w:t>Subvenciones recibidas</w:t>
            </w:r>
          </w:p>
          <w:p w:rsidR="008B3266" w:rsidRPr="008B3266" w:rsidRDefault="008B3266" w:rsidP="00783C76">
            <w:pPr>
              <w:pStyle w:val="Sinespaciad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404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Subvención Gobierno de Canarias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</w:p>
        </w:tc>
      </w:tr>
      <w:tr w:rsidR="008B3266" w:rsidRPr="008B3266" w:rsidTr="00783C76">
        <w:trPr>
          <w:jc w:val="center"/>
        </w:trPr>
        <w:tc>
          <w:tcPr>
            <w:tcW w:w="1823" w:type="dxa"/>
            <w:vMerge/>
            <w:vAlign w:val="center"/>
          </w:tcPr>
          <w:p w:rsidR="008B3266" w:rsidRPr="008B3266" w:rsidRDefault="008B3266" w:rsidP="00783C76">
            <w:pPr>
              <w:pStyle w:val="Sinespaciad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404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Subvención Cabildo de Gran Canaria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</w:p>
        </w:tc>
      </w:tr>
      <w:tr w:rsidR="008B3266" w:rsidRPr="008B3266" w:rsidTr="00783C76">
        <w:trPr>
          <w:jc w:val="center"/>
        </w:trPr>
        <w:tc>
          <w:tcPr>
            <w:tcW w:w="1823" w:type="dxa"/>
            <w:vMerge/>
            <w:vAlign w:val="center"/>
          </w:tcPr>
          <w:p w:rsidR="008B3266" w:rsidRPr="008B3266" w:rsidRDefault="008B3266" w:rsidP="00783C76">
            <w:pPr>
              <w:pStyle w:val="Sinespaciad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404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Subvención del Instituto Insular de Deportes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</w:p>
        </w:tc>
      </w:tr>
      <w:tr w:rsidR="008B3266" w:rsidRPr="008B3266" w:rsidTr="00783C76">
        <w:trPr>
          <w:jc w:val="center"/>
        </w:trPr>
        <w:tc>
          <w:tcPr>
            <w:tcW w:w="1823" w:type="dxa"/>
            <w:vMerge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404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Subvención de la Federación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</w:p>
        </w:tc>
      </w:tr>
      <w:tr w:rsidR="008B3266" w:rsidRPr="008B3266" w:rsidTr="00783C76">
        <w:trPr>
          <w:jc w:val="center"/>
        </w:trPr>
        <w:tc>
          <w:tcPr>
            <w:tcW w:w="1823" w:type="dxa"/>
            <w:vMerge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404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Subvención Ayto.  de Ingenio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</w:p>
        </w:tc>
      </w:tr>
      <w:tr w:rsidR="008B3266" w:rsidRPr="008B3266" w:rsidTr="00783C76">
        <w:trPr>
          <w:jc w:val="center"/>
        </w:trPr>
        <w:tc>
          <w:tcPr>
            <w:tcW w:w="1823" w:type="dxa"/>
            <w:vMerge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404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Otras Subvenciones:___________________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</w:tr>
      <w:tr w:rsidR="008B3266" w:rsidRPr="008B3266" w:rsidTr="00783C76">
        <w:trPr>
          <w:jc w:val="center"/>
        </w:trPr>
        <w:tc>
          <w:tcPr>
            <w:tcW w:w="1823" w:type="dxa"/>
            <w:vAlign w:val="center"/>
          </w:tcPr>
          <w:p w:rsidR="008B3266" w:rsidRPr="008B3266" w:rsidRDefault="008B3266" w:rsidP="00783C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404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8B3266">
              <w:rPr>
                <w:rFonts w:ascii="Arial Narrow" w:hAnsi="Arial Narrow"/>
                <w:b/>
                <w:sz w:val="16"/>
                <w:szCs w:val="16"/>
              </w:rPr>
              <w:t>Total (A)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rPr>
                <w:rFonts w:ascii="Arial Narrow" w:hAnsi="Arial Narrow"/>
                <w:sz w:val="16"/>
              </w:rPr>
            </w:pPr>
          </w:p>
        </w:tc>
      </w:tr>
    </w:tbl>
    <w:p w:rsidR="008B3266" w:rsidRPr="008B3266" w:rsidRDefault="008B3266" w:rsidP="008B3266">
      <w:pPr>
        <w:pStyle w:val="Sinespaciado"/>
        <w:ind w:left="-284" w:firstLine="284"/>
        <w:rPr>
          <w:rFonts w:ascii="Arial Narrow" w:hAnsi="Arial Narrow"/>
          <w:sz w:val="8"/>
          <w:szCs w:val="20"/>
          <w:lang w:val="es-ES"/>
        </w:rPr>
      </w:pPr>
    </w:p>
    <w:tbl>
      <w:tblPr>
        <w:tblW w:w="6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38"/>
        <w:gridCol w:w="3389"/>
        <w:gridCol w:w="1349"/>
      </w:tblGrid>
      <w:tr w:rsidR="006158BA" w:rsidRPr="008B3266" w:rsidTr="006158BA">
        <w:trPr>
          <w:trHeight w:val="610"/>
          <w:jc w:val="center"/>
        </w:trPr>
        <w:tc>
          <w:tcPr>
            <w:tcW w:w="1838" w:type="dxa"/>
            <w:vAlign w:val="center"/>
          </w:tcPr>
          <w:p w:rsidR="006158BA" w:rsidRPr="00FA74A5" w:rsidRDefault="006158BA" w:rsidP="00783C76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FA74A5">
              <w:rPr>
                <w:rFonts w:ascii="Arial Narrow" w:hAnsi="Arial Narrow"/>
                <w:b/>
                <w:sz w:val="16"/>
                <w:szCs w:val="16"/>
              </w:rPr>
              <w:t>Financiación propia</w:t>
            </w:r>
          </w:p>
        </w:tc>
        <w:tc>
          <w:tcPr>
            <w:tcW w:w="3389" w:type="dxa"/>
            <w:vAlign w:val="center"/>
          </w:tcPr>
          <w:p w:rsidR="006158BA" w:rsidRPr="00FA74A5" w:rsidRDefault="006158BA" w:rsidP="00783C76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FA74A5">
              <w:rPr>
                <w:rFonts w:ascii="Arial Narrow" w:hAnsi="Arial Narrow"/>
                <w:b/>
                <w:sz w:val="16"/>
                <w:szCs w:val="16"/>
              </w:rPr>
              <w:t>Ingresos generados por la propia entidad</w:t>
            </w:r>
          </w:p>
        </w:tc>
        <w:tc>
          <w:tcPr>
            <w:tcW w:w="1349" w:type="dxa"/>
            <w:vAlign w:val="center"/>
          </w:tcPr>
          <w:p w:rsidR="006158BA" w:rsidRPr="006158BA" w:rsidRDefault="006158BA" w:rsidP="006158BA">
            <w:pPr>
              <w:pStyle w:val="Sinespaciado"/>
              <w:ind w:firstLine="972"/>
              <w:jc w:val="center"/>
              <w:rPr>
                <w:rFonts w:ascii="Arial Narrow" w:hAnsi="Arial Narrow"/>
                <w:b/>
                <w:color w:val="FF0000"/>
                <w:sz w:val="16"/>
                <w:szCs w:val="20"/>
                <w:lang w:val="es-ES"/>
              </w:rPr>
            </w:pPr>
          </w:p>
        </w:tc>
      </w:tr>
      <w:tr w:rsidR="006158BA" w:rsidRPr="008B3266" w:rsidTr="00783C76">
        <w:trPr>
          <w:jc w:val="center"/>
        </w:trPr>
        <w:tc>
          <w:tcPr>
            <w:tcW w:w="5227" w:type="dxa"/>
            <w:gridSpan w:val="2"/>
            <w:vAlign w:val="center"/>
          </w:tcPr>
          <w:p w:rsidR="006158BA" w:rsidRPr="008B3266" w:rsidRDefault="006158BA" w:rsidP="006158BA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8B3266">
              <w:rPr>
                <w:rFonts w:ascii="Arial Narrow" w:hAnsi="Arial Narrow"/>
                <w:b/>
                <w:sz w:val="16"/>
                <w:szCs w:val="16"/>
              </w:rPr>
              <w:t>Total (B)</w:t>
            </w:r>
          </w:p>
        </w:tc>
        <w:tc>
          <w:tcPr>
            <w:tcW w:w="1349" w:type="dxa"/>
          </w:tcPr>
          <w:p w:rsidR="006158BA" w:rsidRPr="008B3266" w:rsidRDefault="006158BA" w:rsidP="006158BA">
            <w:pPr>
              <w:pStyle w:val="Sinespaciado"/>
              <w:ind w:firstLine="972"/>
              <w:jc w:val="center"/>
              <w:rPr>
                <w:rFonts w:ascii="Arial Narrow" w:hAnsi="Arial Narrow"/>
                <w:b/>
                <w:sz w:val="16"/>
                <w:szCs w:val="20"/>
                <w:lang w:val="es-ES"/>
              </w:rPr>
            </w:pPr>
          </w:p>
        </w:tc>
      </w:tr>
    </w:tbl>
    <w:p w:rsidR="008B3266" w:rsidRPr="008B3266" w:rsidRDefault="008B3266" w:rsidP="008B3266">
      <w:pPr>
        <w:pStyle w:val="Sinespaciado"/>
        <w:ind w:left="-567" w:firstLine="283"/>
        <w:rPr>
          <w:rFonts w:ascii="Arial Narrow" w:hAnsi="Arial Narrow"/>
          <w:sz w:val="8"/>
          <w:szCs w:val="20"/>
          <w:lang w:val="es-ES"/>
        </w:rPr>
      </w:pPr>
    </w:p>
    <w:tbl>
      <w:tblPr>
        <w:tblW w:w="6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27"/>
        <w:gridCol w:w="1349"/>
      </w:tblGrid>
      <w:tr w:rsidR="008B3266" w:rsidRPr="008B3266" w:rsidTr="00783C76">
        <w:trPr>
          <w:jc w:val="center"/>
        </w:trPr>
        <w:tc>
          <w:tcPr>
            <w:tcW w:w="5227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8B3266">
              <w:rPr>
                <w:rFonts w:ascii="Arial Narrow" w:hAnsi="Arial Narrow"/>
                <w:b/>
                <w:sz w:val="16"/>
                <w:szCs w:val="16"/>
              </w:rPr>
              <w:t>Total Ingresos (A) + (B)</w:t>
            </w:r>
          </w:p>
        </w:tc>
        <w:tc>
          <w:tcPr>
            <w:tcW w:w="1349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b/>
                <w:sz w:val="16"/>
                <w:szCs w:val="20"/>
                <w:lang w:val="es-ES"/>
              </w:rPr>
            </w:pPr>
          </w:p>
        </w:tc>
      </w:tr>
    </w:tbl>
    <w:p w:rsidR="008B3266" w:rsidRPr="008B3266" w:rsidRDefault="008B3266" w:rsidP="008B3266">
      <w:pPr>
        <w:pStyle w:val="Sinespaciado"/>
        <w:ind w:left="-284" w:firstLine="284"/>
        <w:rPr>
          <w:rFonts w:ascii="Arial Narrow" w:hAnsi="Arial Narrow"/>
          <w:sz w:val="8"/>
          <w:szCs w:val="20"/>
          <w:lang w:val="es-ES"/>
        </w:rPr>
      </w:pPr>
    </w:p>
    <w:p w:rsidR="008B3266" w:rsidRPr="008B3266" w:rsidRDefault="008B3266" w:rsidP="008B3266">
      <w:pPr>
        <w:pStyle w:val="Sinespaciado"/>
        <w:ind w:left="-284" w:firstLine="284"/>
        <w:rPr>
          <w:rFonts w:ascii="Arial Narrow" w:hAnsi="Arial Narrow"/>
          <w:sz w:val="18"/>
          <w:szCs w:val="20"/>
          <w:lang w:val="es-ES"/>
        </w:rPr>
      </w:pPr>
      <w:r w:rsidRPr="008B3266">
        <w:rPr>
          <w:rFonts w:ascii="Arial Narrow" w:hAnsi="Arial Narrow"/>
          <w:sz w:val="18"/>
          <w:szCs w:val="20"/>
          <w:lang w:val="es-ES"/>
        </w:rPr>
        <w:t>2.- GASTOS</w:t>
      </w:r>
    </w:p>
    <w:tbl>
      <w:tblPr>
        <w:tblW w:w="76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20"/>
        <w:gridCol w:w="1535"/>
      </w:tblGrid>
      <w:tr w:rsidR="008B3266" w:rsidRPr="008B3266" w:rsidTr="00783C76">
        <w:tc>
          <w:tcPr>
            <w:tcW w:w="6120" w:type="dxa"/>
          </w:tcPr>
          <w:p w:rsidR="008B3266" w:rsidRPr="008B3266" w:rsidRDefault="008B3266" w:rsidP="00783C76">
            <w:pPr>
              <w:pStyle w:val="Sinespaciado"/>
              <w:ind w:left="-567" w:firstLine="601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Concepto</w:t>
            </w:r>
            <w:r w:rsidRPr="008B3266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Importe</w:t>
            </w:r>
          </w:p>
        </w:tc>
      </w:tr>
      <w:tr w:rsidR="008B3266" w:rsidRPr="008B3266" w:rsidTr="00783C76">
        <w:tc>
          <w:tcPr>
            <w:tcW w:w="6120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Personal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  <w:tr w:rsidR="008B3266" w:rsidRPr="008B3266" w:rsidTr="00783C76">
        <w:tc>
          <w:tcPr>
            <w:tcW w:w="6120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Federativos (licencias, mutualidad, arbitraje e inscripciones)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  <w:tr w:rsidR="008B3266" w:rsidRPr="008B3266" w:rsidTr="00783C76">
        <w:tc>
          <w:tcPr>
            <w:tcW w:w="6120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Material Deportivo (equipaciones, balones, conos, etc.)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  <w:tr w:rsidR="008B3266" w:rsidRPr="008B3266" w:rsidTr="00783C76">
        <w:tc>
          <w:tcPr>
            <w:tcW w:w="6120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Desplazamientos terrestres (guaguas)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  <w:tr w:rsidR="008B3266" w:rsidRPr="008B3266" w:rsidTr="00783C76">
        <w:tc>
          <w:tcPr>
            <w:tcW w:w="6120" w:type="dxa"/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Seguros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  <w:tr w:rsidR="008B3266" w:rsidRPr="008B3266" w:rsidTr="00FA74A5"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Gastos corrientes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  <w:tr w:rsidR="008B3266" w:rsidRPr="008B3266" w:rsidTr="00FA74A5">
        <w:tc>
          <w:tcPr>
            <w:tcW w:w="6120" w:type="dxa"/>
            <w:tcBorders>
              <w:bottom w:val="nil"/>
            </w:tcBorders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8B3266">
              <w:rPr>
                <w:rFonts w:ascii="Arial Narrow" w:hAnsi="Arial Narrow"/>
                <w:sz w:val="16"/>
                <w:szCs w:val="16"/>
              </w:rPr>
              <w:t>Otros:____________________________________________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sz w:val="16"/>
                <w:szCs w:val="20"/>
                <w:lang w:val="es-ES"/>
              </w:rPr>
            </w:pPr>
          </w:p>
        </w:tc>
      </w:tr>
      <w:tr w:rsidR="008B3266" w:rsidRPr="008B3266" w:rsidTr="00FA74A5">
        <w:tc>
          <w:tcPr>
            <w:tcW w:w="6120" w:type="dxa"/>
            <w:tcBorders>
              <w:top w:val="nil"/>
            </w:tcBorders>
            <w:vAlign w:val="center"/>
          </w:tcPr>
          <w:p w:rsidR="008B3266" w:rsidRPr="008B3266" w:rsidRDefault="008B3266" w:rsidP="00783C76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8B3266">
              <w:rPr>
                <w:rFonts w:ascii="Arial Narrow" w:hAnsi="Arial Narrow"/>
                <w:b/>
                <w:sz w:val="16"/>
                <w:szCs w:val="16"/>
              </w:rPr>
              <w:t>Total gastos</w:t>
            </w:r>
          </w:p>
        </w:tc>
        <w:tc>
          <w:tcPr>
            <w:tcW w:w="1535" w:type="dxa"/>
          </w:tcPr>
          <w:p w:rsidR="008B3266" w:rsidRPr="008B3266" w:rsidRDefault="008B3266" w:rsidP="00783C76">
            <w:pPr>
              <w:pStyle w:val="Sinespaciado"/>
              <w:ind w:firstLine="972"/>
              <w:jc w:val="center"/>
              <w:rPr>
                <w:rFonts w:ascii="Arial Narrow" w:hAnsi="Arial Narrow"/>
                <w:b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b/>
                <w:sz w:val="16"/>
                <w:szCs w:val="20"/>
                <w:lang w:val="es-ES"/>
              </w:rPr>
              <w:t>€</w:t>
            </w:r>
          </w:p>
        </w:tc>
      </w:tr>
    </w:tbl>
    <w:p w:rsidR="008B3266" w:rsidRPr="008B3266" w:rsidRDefault="008B3266" w:rsidP="008B3266">
      <w:pPr>
        <w:pStyle w:val="Sinespaciado"/>
        <w:rPr>
          <w:rFonts w:ascii="Arial Narrow" w:hAnsi="Arial Narrow"/>
          <w:sz w:val="8"/>
          <w:szCs w:val="16"/>
          <w:lang w:val="es-ES"/>
        </w:rPr>
      </w:pPr>
    </w:p>
    <w:p w:rsidR="008B3266" w:rsidRPr="008B3266" w:rsidRDefault="008B3266" w:rsidP="008B3266">
      <w:pPr>
        <w:pStyle w:val="Sinespaciado"/>
        <w:rPr>
          <w:rFonts w:ascii="Arial Narrow" w:hAnsi="Arial Narrow"/>
          <w:sz w:val="18"/>
          <w:szCs w:val="20"/>
          <w:lang w:val="es-ES"/>
        </w:rPr>
      </w:pPr>
      <w:r w:rsidRPr="008B3266">
        <w:rPr>
          <w:rFonts w:ascii="Arial Narrow" w:hAnsi="Arial Narrow"/>
          <w:sz w:val="18"/>
          <w:szCs w:val="20"/>
          <w:lang w:val="es-ES"/>
        </w:rPr>
        <w:t>3.- RESUMEN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0"/>
        <w:gridCol w:w="1596"/>
      </w:tblGrid>
      <w:tr w:rsidR="008B3266" w:rsidRPr="008B3266" w:rsidTr="00783C76">
        <w:trPr>
          <w:jc w:val="center"/>
        </w:trPr>
        <w:tc>
          <w:tcPr>
            <w:tcW w:w="1260" w:type="dxa"/>
            <w:tcBorders>
              <w:top w:val="single" w:sz="4" w:space="0" w:color="auto"/>
            </w:tcBorders>
          </w:tcPr>
          <w:p w:rsidR="008B3266" w:rsidRPr="008B3266" w:rsidRDefault="008B3266" w:rsidP="00783C76">
            <w:pPr>
              <w:pStyle w:val="Sinespaciado"/>
              <w:jc w:val="right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Total Ingresos</w:t>
            </w:r>
          </w:p>
        </w:tc>
        <w:tc>
          <w:tcPr>
            <w:tcW w:w="1596" w:type="dxa"/>
          </w:tcPr>
          <w:p w:rsidR="008B3266" w:rsidRPr="008B3266" w:rsidRDefault="008B3266" w:rsidP="00783C76">
            <w:pPr>
              <w:pStyle w:val="Sinespaciado"/>
              <w:jc w:val="right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  <w:tr w:rsidR="008B3266" w:rsidRPr="008B3266" w:rsidTr="00783C76">
        <w:trPr>
          <w:jc w:val="center"/>
        </w:trPr>
        <w:tc>
          <w:tcPr>
            <w:tcW w:w="1260" w:type="dxa"/>
          </w:tcPr>
          <w:p w:rsidR="008B3266" w:rsidRPr="008B3266" w:rsidRDefault="008B3266" w:rsidP="00783C76">
            <w:pPr>
              <w:pStyle w:val="Sinespaciado"/>
              <w:jc w:val="right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Total Gastos</w:t>
            </w:r>
          </w:p>
        </w:tc>
        <w:tc>
          <w:tcPr>
            <w:tcW w:w="1596" w:type="dxa"/>
          </w:tcPr>
          <w:p w:rsidR="008B3266" w:rsidRPr="008B3266" w:rsidRDefault="008B3266" w:rsidP="00783C76">
            <w:pPr>
              <w:pStyle w:val="Sinespaciado"/>
              <w:jc w:val="right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  <w:tr w:rsidR="008B3266" w:rsidRPr="008B3266" w:rsidTr="00783C76">
        <w:trPr>
          <w:jc w:val="center"/>
        </w:trPr>
        <w:tc>
          <w:tcPr>
            <w:tcW w:w="1260" w:type="dxa"/>
          </w:tcPr>
          <w:p w:rsidR="008B3266" w:rsidRPr="008B3266" w:rsidRDefault="008B3266" w:rsidP="00783C76">
            <w:pPr>
              <w:pStyle w:val="Sinespaciado"/>
              <w:jc w:val="right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Diferencia</w:t>
            </w:r>
          </w:p>
        </w:tc>
        <w:tc>
          <w:tcPr>
            <w:tcW w:w="1596" w:type="dxa"/>
          </w:tcPr>
          <w:p w:rsidR="008B3266" w:rsidRPr="008B3266" w:rsidRDefault="008B3266" w:rsidP="00783C76">
            <w:pPr>
              <w:pStyle w:val="Sinespaciado"/>
              <w:jc w:val="right"/>
              <w:rPr>
                <w:rFonts w:ascii="Arial Narrow" w:hAnsi="Arial Narrow"/>
                <w:sz w:val="16"/>
                <w:szCs w:val="20"/>
                <w:lang w:val="es-ES"/>
              </w:rPr>
            </w:pPr>
            <w:r w:rsidRPr="008B3266">
              <w:rPr>
                <w:rFonts w:ascii="Arial Narrow" w:hAnsi="Arial Narrow"/>
                <w:sz w:val="16"/>
                <w:szCs w:val="20"/>
                <w:lang w:val="es-ES"/>
              </w:rPr>
              <w:t>€</w:t>
            </w:r>
          </w:p>
        </w:tc>
      </w:tr>
    </w:tbl>
    <w:p w:rsidR="008B3266" w:rsidRPr="008B3266" w:rsidRDefault="008B3266" w:rsidP="008B3266">
      <w:pPr>
        <w:pStyle w:val="Sinespaciado"/>
        <w:jc w:val="center"/>
        <w:rPr>
          <w:rFonts w:ascii="Arial Narrow" w:hAnsi="Arial Narrow"/>
          <w:sz w:val="10"/>
          <w:szCs w:val="16"/>
          <w:lang w:val="es-ES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 xml:space="preserve">En </w:t>
      </w:r>
      <w:smartTag w:uri="urn:schemas-microsoft-com:office:smarttags" w:element="PersonName">
        <w:smartTagPr>
          <w:attr w:name="ProductID" w:val="la Villa"/>
        </w:smartTagPr>
        <w:r w:rsidRPr="008B3266">
          <w:rPr>
            <w:rFonts w:ascii="Arial Narrow" w:hAnsi="Arial Narrow"/>
            <w:sz w:val="18"/>
          </w:rPr>
          <w:t>la Villa</w:t>
        </w:r>
      </w:smartTag>
      <w:r w:rsidRPr="008B3266">
        <w:rPr>
          <w:rFonts w:ascii="Arial Narrow" w:hAnsi="Arial Narrow"/>
          <w:sz w:val="18"/>
        </w:rPr>
        <w:t xml:space="preserve"> de Ingenio, a </w:t>
      </w:r>
      <w:r w:rsidRPr="008B3266">
        <w:rPr>
          <w:rStyle w:val="Textodelmarcadordeposicin"/>
          <w:rFonts w:ascii="Arial Narrow" w:hAnsi="Arial Narrow"/>
          <w:color w:val="auto"/>
          <w:sz w:val="18"/>
        </w:rPr>
        <w:t>____ de ____________________ de_______</w:t>
      </w:r>
    </w:p>
    <w:p w:rsidR="008B3266" w:rsidRPr="008B3266" w:rsidRDefault="008B3266" w:rsidP="008B3266">
      <w:pPr>
        <w:jc w:val="both"/>
        <w:rPr>
          <w:rFonts w:ascii="Arial Narrow" w:hAnsi="Arial Narrow"/>
          <w:sz w:val="8"/>
        </w:rPr>
      </w:pP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  <w:sz w:val="18"/>
        </w:rPr>
      </w:pPr>
      <w:r w:rsidRPr="008B3266">
        <w:rPr>
          <w:rStyle w:val="Textodelmarcadordeposicin"/>
          <w:rFonts w:ascii="Arial Narrow" w:hAnsi="Arial Narrow"/>
          <w:color w:val="auto"/>
          <w:sz w:val="18"/>
        </w:rPr>
        <w:t>Firma y sello</w:t>
      </w: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</w:rPr>
      </w:pP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 w:cs="Calibri"/>
          <w:sz w:val="18"/>
        </w:rPr>
      </w:pPr>
      <w:r w:rsidRPr="008B3266">
        <w:rPr>
          <w:rFonts w:ascii="Arial Narrow" w:hAnsi="Arial Narrow" w:cs="Calibri"/>
          <w:sz w:val="18"/>
        </w:rPr>
        <w:t>Nombre y apellidos: _________________________________________</w:t>
      </w: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P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8B3266" w:rsidRDefault="008B3266" w:rsidP="008B3266">
      <w:pPr>
        <w:jc w:val="both"/>
        <w:rPr>
          <w:rFonts w:ascii="Arial Narrow" w:hAnsi="Arial Narrow"/>
          <w:b/>
          <w:sz w:val="18"/>
        </w:rPr>
      </w:pPr>
    </w:p>
    <w:p w:rsidR="007004F2" w:rsidRDefault="007004F2" w:rsidP="008B3266">
      <w:pPr>
        <w:jc w:val="both"/>
        <w:rPr>
          <w:rFonts w:ascii="Arial Narrow" w:hAnsi="Arial Narrow"/>
          <w:b/>
          <w:sz w:val="18"/>
        </w:rPr>
      </w:pPr>
    </w:p>
    <w:p w:rsidR="007004F2" w:rsidRDefault="007004F2" w:rsidP="008B3266">
      <w:pPr>
        <w:jc w:val="both"/>
        <w:rPr>
          <w:rFonts w:ascii="Arial Narrow" w:hAnsi="Arial Narrow"/>
          <w:b/>
          <w:sz w:val="18"/>
        </w:rPr>
      </w:pPr>
    </w:p>
    <w:p w:rsidR="007004F2" w:rsidRDefault="007004F2" w:rsidP="008B3266">
      <w:pPr>
        <w:jc w:val="both"/>
        <w:rPr>
          <w:rFonts w:ascii="Arial Narrow" w:hAnsi="Arial Narrow"/>
          <w:b/>
          <w:sz w:val="18"/>
        </w:rPr>
      </w:pPr>
    </w:p>
    <w:p w:rsidR="007004F2" w:rsidRDefault="007004F2" w:rsidP="008B3266">
      <w:pPr>
        <w:jc w:val="both"/>
        <w:rPr>
          <w:rFonts w:ascii="Arial Narrow" w:hAnsi="Arial Narrow"/>
          <w:b/>
          <w:sz w:val="18"/>
        </w:rPr>
      </w:pPr>
    </w:p>
    <w:p w:rsidR="002217C8" w:rsidRDefault="002217C8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5543BC" w:rsidRDefault="005543BC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5543BC" w:rsidRDefault="005543BC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5543BC" w:rsidRDefault="005543BC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D34C4E" w:rsidRDefault="00D34C4E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D34C4E" w:rsidRDefault="00D34C4E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D34C4E" w:rsidRDefault="00D34C4E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D34C4E" w:rsidRDefault="00D34C4E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5543BC" w:rsidRDefault="005543BC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5543BC" w:rsidRDefault="005543BC" w:rsidP="005F6032">
      <w:pPr>
        <w:jc w:val="right"/>
        <w:rPr>
          <w:rFonts w:ascii="Arial Narrow" w:hAnsi="Arial Narrow"/>
          <w:b/>
          <w:sz w:val="18"/>
          <w:szCs w:val="18"/>
        </w:rPr>
      </w:pPr>
    </w:p>
    <w:p w:rsidR="002217C8" w:rsidRDefault="002217C8" w:rsidP="00237EA9">
      <w:pPr>
        <w:rPr>
          <w:rFonts w:ascii="Arial Narrow" w:hAnsi="Arial Narrow"/>
          <w:b/>
          <w:sz w:val="18"/>
          <w:szCs w:val="18"/>
        </w:rPr>
      </w:pPr>
    </w:p>
    <w:p w:rsidR="008B3266" w:rsidRPr="000C56F6" w:rsidRDefault="00F4398A" w:rsidP="005F6032">
      <w:pPr>
        <w:jc w:val="right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MODELO S-11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  <w:szCs w:val="16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</w:rPr>
      </w:pPr>
      <w:r w:rsidRPr="00F957FC">
        <w:rPr>
          <w:rFonts w:ascii="Arial Narrow" w:hAnsi="Arial Narrow"/>
          <w:sz w:val="18"/>
        </w:rPr>
        <w:t>MEMORIA</w:t>
      </w:r>
      <w:r w:rsidR="008B6347" w:rsidRPr="00F957FC">
        <w:rPr>
          <w:rFonts w:ascii="Arial Narrow" w:hAnsi="Arial Narrow"/>
          <w:sz w:val="18"/>
        </w:rPr>
        <w:t xml:space="preserve"> DE ACTUACIÓN JUSTIFICATIVA</w:t>
      </w:r>
      <w:r w:rsidRPr="00F957FC">
        <w:rPr>
          <w:rFonts w:ascii="Arial Narrow" w:hAnsi="Arial Narrow"/>
          <w:sz w:val="18"/>
        </w:rPr>
        <w:t xml:space="preserve"> DEPORTIVA</w:t>
      </w:r>
      <w:r w:rsidRPr="008B3266">
        <w:rPr>
          <w:rFonts w:ascii="Arial Narrow" w:hAnsi="Arial Narrow"/>
          <w:sz w:val="18"/>
        </w:rPr>
        <w:t xml:space="preserve"> TEMPORADA 20</w:t>
      </w:r>
      <w:r w:rsidR="00E05C83">
        <w:rPr>
          <w:rFonts w:ascii="Arial Narrow" w:hAnsi="Arial Narrow"/>
          <w:sz w:val="18"/>
        </w:rPr>
        <w:t>2</w:t>
      </w:r>
      <w:r w:rsidR="00A4325E">
        <w:rPr>
          <w:rFonts w:ascii="Arial Narrow" w:hAnsi="Arial Narrow"/>
          <w:sz w:val="18"/>
        </w:rPr>
        <w:t>5</w:t>
      </w:r>
      <w:r w:rsidR="00F04D58">
        <w:rPr>
          <w:rFonts w:ascii="Arial Narrow" w:hAnsi="Arial Narrow"/>
          <w:sz w:val="18"/>
        </w:rPr>
        <w:t>/2</w:t>
      </w:r>
      <w:r w:rsidR="00A4325E">
        <w:rPr>
          <w:rFonts w:ascii="Arial Narrow" w:hAnsi="Arial Narrow"/>
          <w:sz w:val="18"/>
        </w:rPr>
        <w:t>6</w:t>
      </w:r>
      <w:r w:rsidR="00F04D58">
        <w:rPr>
          <w:rFonts w:ascii="Arial Narrow" w:hAnsi="Arial Narrow"/>
          <w:sz w:val="18"/>
        </w:rPr>
        <w:t xml:space="preserve"> </w:t>
      </w:r>
      <w:r w:rsidR="004E54C7">
        <w:rPr>
          <w:rFonts w:ascii="Arial Narrow" w:hAnsi="Arial Narrow"/>
          <w:sz w:val="18"/>
        </w:rPr>
        <w:t>-</w:t>
      </w:r>
      <w:r w:rsidR="00F04D58">
        <w:rPr>
          <w:rFonts w:ascii="Arial Narrow" w:hAnsi="Arial Narrow"/>
          <w:sz w:val="18"/>
        </w:rPr>
        <w:t xml:space="preserve"> AÑO 202</w:t>
      </w:r>
      <w:r w:rsidR="00A4325E">
        <w:rPr>
          <w:rFonts w:ascii="Arial Narrow" w:hAnsi="Arial Narrow"/>
          <w:sz w:val="18"/>
        </w:rPr>
        <w:t>6</w:t>
      </w: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/>
          <w:sz w:val="18"/>
        </w:rPr>
      </w:pPr>
      <w:r w:rsidRPr="008B3266">
        <w:rPr>
          <w:rFonts w:ascii="Arial Narrow" w:hAnsi="Arial Narrow"/>
          <w:sz w:val="18"/>
        </w:rPr>
        <w:t xml:space="preserve"> (DEPORTES DE EQUIPO, DEPORTES INDIVIDUALES Y DEPORTES DE OCIO Y RECREACIÓN)</w:t>
      </w:r>
    </w:p>
    <w:p w:rsidR="008B3266" w:rsidRPr="008B3266" w:rsidRDefault="008B3266" w:rsidP="008B3266">
      <w:pPr>
        <w:ind w:left="708" w:hanging="708"/>
        <w:jc w:val="center"/>
        <w:rPr>
          <w:rFonts w:ascii="Arial Narrow" w:hAnsi="Arial Narrow"/>
          <w:sz w:val="18"/>
        </w:rPr>
      </w:pPr>
    </w:p>
    <w:p w:rsidR="008B3266" w:rsidRPr="009956F3" w:rsidRDefault="008B3266" w:rsidP="008B3266">
      <w:pPr>
        <w:jc w:val="both"/>
        <w:rPr>
          <w:rFonts w:ascii="Arial Narrow" w:hAnsi="Arial Narrow"/>
          <w:b/>
          <w:bCs/>
          <w:sz w:val="16"/>
          <w:szCs w:val="16"/>
        </w:rPr>
      </w:pPr>
      <w:r w:rsidRPr="009956F3">
        <w:rPr>
          <w:rFonts w:ascii="Arial Narrow" w:hAnsi="Arial Narrow"/>
          <w:b/>
          <w:bCs/>
          <w:sz w:val="16"/>
          <w:szCs w:val="16"/>
        </w:rPr>
        <w:t>DESCRIPCIÓN DE LA COMPETICIÓN:</w:t>
      </w:r>
    </w:p>
    <w:tbl>
      <w:tblPr>
        <w:tblW w:w="946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683"/>
        <w:gridCol w:w="683"/>
        <w:gridCol w:w="2443"/>
        <w:gridCol w:w="1128"/>
        <w:gridCol w:w="1087"/>
        <w:gridCol w:w="1417"/>
        <w:gridCol w:w="1484"/>
      </w:tblGrid>
      <w:tr w:rsidR="008B3266" w:rsidRPr="008B3266" w:rsidTr="005543BC">
        <w:tc>
          <w:tcPr>
            <w:tcW w:w="539" w:type="dxa"/>
            <w:vMerge w:val="restart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8"/>
              </w:rPr>
              <w:t xml:space="preserve"> </w:t>
            </w:r>
            <w:r w:rsidRPr="008B3266">
              <w:rPr>
                <w:rFonts w:ascii="Arial Narrow" w:hAnsi="Arial Narrow"/>
                <w:sz w:val="18"/>
              </w:rPr>
              <w:t>Nº</w:t>
            </w:r>
          </w:p>
        </w:tc>
        <w:tc>
          <w:tcPr>
            <w:tcW w:w="1366" w:type="dxa"/>
            <w:gridSpan w:val="2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TIPO DE COMPETICIÓN</w:t>
            </w:r>
          </w:p>
        </w:tc>
        <w:tc>
          <w:tcPr>
            <w:tcW w:w="2443" w:type="dxa"/>
            <w:vMerge w:val="restart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CATEGORÍA</w:t>
            </w:r>
          </w:p>
        </w:tc>
        <w:tc>
          <w:tcPr>
            <w:tcW w:w="2215" w:type="dxa"/>
            <w:gridSpan w:val="2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FECHA DE LA COMPETICIÓN</w:t>
            </w:r>
          </w:p>
        </w:tc>
        <w:tc>
          <w:tcPr>
            <w:tcW w:w="1417" w:type="dxa"/>
            <w:vMerge w:val="restart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PUESTO EN LA CLASIFICACIÓN</w:t>
            </w:r>
          </w:p>
        </w:tc>
        <w:tc>
          <w:tcPr>
            <w:tcW w:w="1484" w:type="dxa"/>
            <w:vMerge w:val="restart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Nº EQUIPOS PARTICIPANTES</w:t>
            </w:r>
          </w:p>
        </w:tc>
      </w:tr>
      <w:tr w:rsidR="008B3266" w:rsidRPr="008B3266" w:rsidTr="005543BC">
        <w:tc>
          <w:tcPr>
            <w:tcW w:w="539" w:type="dxa"/>
            <w:vMerge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LIGA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COPA</w:t>
            </w:r>
          </w:p>
        </w:tc>
        <w:tc>
          <w:tcPr>
            <w:tcW w:w="2443" w:type="dxa"/>
            <w:vMerge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COMIENZO</w:t>
            </w: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FINAL</w:t>
            </w:r>
          </w:p>
        </w:tc>
        <w:tc>
          <w:tcPr>
            <w:tcW w:w="1417" w:type="dxa"/>
            <w:vMerge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  <w:vMerge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2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3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4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5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6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7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8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9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10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11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12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13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14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15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16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17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18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19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53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sz w:val="18"/>
              </w:rPr>
              <w:t>20</w:t>
            </w: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68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44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2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8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17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48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</w:p>
        </w:tc>
      </w:tr>
    </w:tbl>
    <w:p w:rsidR="009956F3" w:rsidRDefault="009956F3" w:rsidP="009956F3">
      <w:pPr>
        <w:ind w:right="-478"/>
        <w:rPr>
          <w:rFonts w:ascii="Arial Narrow" w:hAnsi="Arial Narrow"/>
          <w:b/>
          <w:color w:val="000000"/>
          <w:sz w:val="16"/>
          <w:szCs w:val="16"/>
        </w:rPr>
      </w:pPr>
    </w:p>
    <w:p w:rsidR="008B3266" w:rsidRPr="009956F3" w:rsidRDefault="008B3266" w:rsidP="009956F3">
      <w:pPr>
        <w:ind w:right="-478"/>
        <w:rPr>
          <w:rFonts w:ascii="Arial Narrow" w:hAnsi="Arial Narrow"/>
          <w:b/>
          <w:color w:val="000000"/>
          <w:sz w:val="16"/>
          <w:szCs w:val="16"/>
        </w:rPr>
      </w:pPr>
      <w:r w:rsidRPr="009956F3">
        <w:rPr>
          <w:rFonts w:ascii="Arial Narrow" w:hAnsi="Arial Narrow"/>
          <w:b/>
          <w:color w:val="000000"/>
          <w:sz w:val="16"/>
          <w:szCs w:val="16"/>
        </w:rPr>
        <w:t>ACTIVIDADES Y EVENTOS DEPORTIVOS ORGAN</w:t>
      </w:r>
      <w:r w:rsidR="00F04D58" w:rsidRPr="009956F3">
        <w:rPr>
          <w:rFonts w:ascii="Arial Narrow" w:hAnsi="Arial Narrow"/>
          <w:b/>
          <w:color w:val="000000"/>
          <w:sz w:val="16"/>
          <w:szCs w:val="16"/>
        </w:rPr>
        <w:t>IZADOS DURANTE</w:t>
      </w:r>
      <w:r w:rsidR="0054498A" w:rsidRPr="009956F3">
        <w:rPr>
          <w:rFonts w:ascii="Arial Narrow" w:hAnsi="Arial Narrow"/>
          <w:b/>
          <w:color w:val="000000"/>
          <w:sz w:val="16"/>
          <w:szCs w:val="16"/>
        </w:rPr>
        <w:t xml:space="preserve"> LA TEMPORADA 20</w:t>
      </w:r>
      <w:r w:rsidR="00E05C83" w:rsidRPr="009956F3">
        <w:rPr>
          <w:rFonts w:ascii="Arial Narrow" w:hAnsi="Arial Narrow"/>
          <w:b/>
          <w:color w:val="000000"/>
          <w:sz w:val="16"/>
          <w:szCs w:val="16"/>
        </w:rPr>
        <w:t>2</w:t>
      </w:r>
      <w:r w:rsidR="00A4325E">
        <w:rPr>
          <w:rFonts w:ascii="Arial Narrow" w:hAnsi="Arial Narrow"/>
          <w:b/>
          <w:color w:val="000000"/>
          <w:sz w:val="16"/>
          <w:szCs w:val="16"/>
        </w:rPr>
        <w:t>5</w:t>
      </w:r>
      <w:r w:rsidR="0054498A" w:rsidRPr="009956F3">
        <w:rPr>
          <w:rFonts w:ascii="Arial Narrow" w:hAnsi="Arial Narrow"/>
          <w:b/>
          <w:color w:val="000000"/>
          <w:sz w:val="16"/>
          <w:szCs w:val="16"/>
        </w:rPr>
        <w:t>/2</w:t>
      </w:r>
      <w:r w:rsidR="00A4325E">
        <w:rPr>
          <w:rFonts w:ascii="Arial Narrow" w:hAnsi="Arial Narrow"/>
          <w:b/>
          <w:color w:val="000000"/>
          <w:sz w:val="16"/>
          <w:szCs w:val="16"/>
        </w:rPr>
        <w:t>6</w:t>
      </w:r>
      <w:r w:rsidR="0054498A" w:rsidRPr="009956F3">
        <w:rPr>
          <w:rFonts w:ascii="Arial Narrow" w:hAnsi="Arial Narrow"/>
          <w:b/>
          <w:color w:val="000000"/>
          <w:sz w:val="16"/>
          <w:szCs w:val="16"/>
        </w:rPr>
        <w:t xml:space="preserve"> Ó AÑO 202</w:t>
      </w:r>
      <w:r w:rsidR="00A4325E">
        <w:rPr>
          <w:rFonts w:ascii="Arial Narrow" w:hAnsi="Arial Narrow"/>
          <w:b/>
          <w:color w:val="000000"/>
          <w:sz w:val="16"/>
          <w:szCs w:val="16"/>
        </w:rPr>
        <w:t>6</w:t>
      </w:r>
      <w:r w:rsidR="0054498A" w:rsidRPr="009956F3">
        <w:rPr>
          <w:rFonts w:ascii="Arial Narrow" w:hAnsi="Arial Narrow"/>
          <w:b/>
          <w:color w:val="000000"/>
          <w:sz w:val="16"/>
          <w:szCs w:val="16"/>
        </w:rPr>
        <w:t xml:space="preserve">(TORNEOS, </w:t>
      </w:r>
      <w:r w:rsidRPr="009956F3">
        <w:rPr>
          <w:rFonts w:ascii="Arial Narrow" w:hAnsi="Arial Narrow"/>
          <w:b/>
          <w:color w:val="000000"/>
          <w:sz w:val="16"/>
          <w:szCs w:val="16"/>
        </w:rPr>
        <w:t>CAMPUS, ETC.)</w:t>
      </w:r>
    </w:p>
    <w:tbl>
      <w:tblPr>
        <w:tblW w:w="946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2"/>
        <w:gridCol w:w="2459"/>
        <w:gridCol w:w="1700"/>
        <w:gridCol w:w="511"/>
        <w:gridCol w:w="823"/>
        <w:gridCol w:w="1799"/>
      </w:tblGrid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NOMBRE</w:t>
            </w:r>
          </w:p>
        </w:tc>
        <w:tc>
          <w:tcPr>
            <w:tcW w:w="7292" w:type="dxa"/>
            <w:gridSpan w:val="5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FECHA DE CELEBRACIÓN</w:t>
            </w:r>
          </w:p>
        </w:tc>
        <w:tc>
          <w:tcPr>
            <w:tcW w:w="7292" w:type="dxa"/>
            <w:gridSpan w:val="5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EQUIPOS PARTICIPANTES</w:t>
            </w:r>
          </w:p>
        </w:tc>
        <w:tc>
          <w:tcPr>
            <w:tcW w:w="7292" w:type="dxa"/>
            <w:gridSpan w:val="5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CATEGORÍA</w:t>
            </w:r>
          </w:p>
        </w:tc>
        <w:tc>
          <w:tcPr>
            <w:tcW w:w="245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1700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Nº  PARTICIPANTES</w:t>
            </w:r>
          </w:p>
        </w:tc>
        <w:tc>
          <w:tcPr>
            <w:tcW w:w="511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82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EDADES</w:t>
            </w:r>
          </w:p>
        </w:tc>
        <w:tc>
          <w:tcPr>
            <w:tcW w:w="179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CUOTA DE INSCRIPCIÓN</w:t>
            </w:r>
          </w:p>
        </w:tc>
        <w:tc>
          <w:tcPr>
            <w:tcW w:w="2459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2211" w:type="dxa"/>
            <w:gridSpan w:val="2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CUOTA DE PARTICIPACIÓN</w:t>
            </w:r>
          </w:p>
        </w:tc>
        <w:tc>
          <w:tcPr>
            <w:tcW w:w="2622" w:type="dxa"/>
            <w:gridSpan w:val="2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</w:tbl>
    <w:p w:rsidR="008B3266" w:rsidRPr="008B3266" w:rsidRDefault="008B3266" w:rsidP="008B3266">
      <w:pPr>
        <w:jc w:val="both"/>
        <w:rPr>
          <w:rFonts w:ascii="Arial Narrow" w:hAnsi="Arial Narrow"/>
          <w:color w:val="000000"/>
          <w:sz w:val="10"/>
        </w:rPr>
      </w:pPr>
    </w:p>
    <w:tbl>
      <w:tblPr>
        <w:tblW w:w="946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2"/>
        <w:gridCol w:w="1435"/>
        <w:gridCol w:w="1024"/>
        <w:gridCol w:w="1432"/>
        <w:gridCol w:w="268"/>
        <w:gridCol w:w="678"/>
        <w:gridCol w:w="823"/>
        <w:gridCol w:w="1632"/>
      </w:tblGrid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NOMBRE</w:t>
            </w:r>
          </w:p>
        </w:tc>
        <w:tc>
          <w:tcPr>
            <w:tcW w:w="7292" w:type="dxa"/>
            <w:gridSpan w:val="7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FECHA DE CELEBRACIÓN</w:t>
            </w:r>
          </w:p>
        </w:tc>
        <w:tc>
          <w:tcPr>
            <w:tcW w:w="7292" w:type="dxa"/>
            <w:gridSpan w:val="7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EQUIPOS PARTICIPANTES</w:t>
            </w:r>
          </w:p>
        </w:tc>
        <w:tc>
          <w:tcPr>
            <w:tcW w:w="7292" w:type="dxa"/>
            <w:gridSpan w:val="7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CATEGORÍA</w:t>
            </w:r>
          </w:p>
        </w:tc>
        <w:tc>
          <w:tcPr>
            <w:tcW w:w="2459" w:type="dxa"/>
            <w:gridSpan w:val="2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1700" w:type="dxa"/>
            <w:gridSpan w:val="2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Nº  PARTICIPANTES</w:t>
            </w:r>
          </w:p>
        </w:tc>
        <w:tc>
          <w:tcPr>
            <w:tcW w:w="67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82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EDADES</w:t>
            </w:r>
          </w:p>
        </w:tc>
        <w:tc>
          <w:tcPr>
            <w:tcW w:w="163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CUOTA DE INSCRIPCIÓN</w:t>
            </w:r>
          </w:p>
        </w:tc>
        <w:tc>
          <w:tcPr>
            <w:tcW w:w="1435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2456" w:type="dxa"/>
            <w:gridSpan w:val="2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CUOTA DE PARTICIPACIÓN</w:t>
            </w:r>
          </w:p>
        </w:tc>
        <w:tc>
          <w:tcPr>
            <w:tcW w:w="3401" w:type="dxa"/>
            <w:gridSpan w:val="4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</w:tbl>
    <w:p w:rsidR="008B3266" w:rsidRPr="008B3266" w:rsidRDefault="008B3266" w:rsidP="008B3266">
      <w:pPr>
        <w:jc w:val="both"/>
        <w:rPr>
          <w:rFonts w:ascii="Arial Narrow" w:hAnsi="Arial Narrow"/>
          <w:sz w:val="10"/>
        </w:rPr>
      </w:pPr>
    </w:p>
    <w:tbl>
      <w:tblPr>
        <w:tblW w:w="946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2"/>
        <w:gridCol w:w="1435"/>
        <w:gridCol w:w="1024"/>
        <w:gridCol w:w="1432"/>
        <w:gridCol w:w="268"/>
        <w:gridCol w:w="678"/>
        <w:gridCol w:w="823"/>
        <w:gridCol w:w="1632"/>
      </w:tblGrid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NOMBRE</w:t>
            </w:r>
          </w:p>
        </w:tc>
        <w:tc>
          <w:tcPr>
            <w:tcW w:w="7292" w:type="dxa"/>
            <w:gridSpan w:val="7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FECHA DE CELEBRACIÓN</w:t>
            </w:r>
          </w:p>
        </w:tc>
        <w:tc>
          <w:tcPr>
            <w:tcW w:w="7292" w:type="dxa"/>
            <w:gridSpan w:val="7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EQUIPOS PARTICIPANTES</w:t>
            </w:r>
          </w:p>
        </w:tc>
        <w:tc>
          <w:tcPr>
            <w:tcW w:w="7292" w:type="dxa"/>
            <w:gridSpan w:val="7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CATEGORÍA</w:t>
            </w:r>
          </w:p>
        </w:tc>
        <w:tc>
          <w:tcPr>
            <w:tcW w:w="2459" w:type="dxa"/>
            <w:gridSpan w:val="2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1700" w:type="dxa"/>
            <w:gridSpan w:val="2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Nº  PARTICIPANTES</w:t>
            </w:r>
          </w:p>
        </w:tc>
        <w:tc>
          <w:tcPr>
            <w:tcW w:w="678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82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EDADES</w:t>
            </w:r>
          </w:p>
        </w:tc>
        <w:tc>
          <w:tcPr>
            <w:tcW w:w="163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8B3266" w:rsidRPr="008B3266" w:rsidTr="005543BC">
        <w:tc>
          <w:tcPr>
            <w:tcW w:w="217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CUOTA DE INSCRIPCIÓN</w:t>
            </w:r>
          </w:p>
        </w:tc>
        <w:tc>
          <w:tcPr>
            <w:tcW w:w="1435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  <w:tc>
          <w:tcPr>
            <w:tcW w:w="2456" w:type="dxa"/>
            <w:gridSpan w:val="2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  <w:r w:rsidRPr="008B3266">
              <w:rPr>
                <w:rFonts w:ascii="Arial Narrow" w:hAnsi="Arial Narrow"/>
                <w:color w:val="000000"/>
                <w:sz w:val="18"/>
              </w:rPr>
              <w:t>CUOTA DE PARTICIPACIÓN</w:t>
            </w:r>
          </w:p>
        </w:tc>
        <w:tc>
          <w:tcPr>
            <w:tcW w:w="3401" w:type="dxa"/>
            <w:gridSpan w:val="4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color w:val="000000"/>
                <w:sz w:val="18"/>
              </w:rPr>
            </w:pPr>
          </w:p>
        </w:tc>
      </w:tr>
    </w:tbl>
    <w:p w:rsidR="00EA27DA" w:rsidRDefault="00EA27DA" w:rsidP="008B3266">
      <w:pPr>
        <w:jc w:val="both"/>
        <w:rPr>
          <w:rFonts w:ascii="Arial Narrow" w:hAnsi="Arial Narrow"/>
          <w:b/>
          <w:sz w:val="18"/>
        </w:rPr>
      </w:pPr>
    </w:p>
    <w:p w:rsidR="008B3266" w:rsidRPr="009956F3" w:rsidRDefault="008B3266" w:rsidP="008B3266">
      <w:pPr>
        <w:jc w:val="both"/>
        <w:rPr>
          <w:rFonts w:ascii="Arial Narrow" w:hAnsi="Arial Narrow"/>
          <w:b/>
          <w:sz w:val="16"/>
          <w:szCs w:val="16"/>
        </w:rPr>
      </w:pPr>
      <w:r w:rsidRPr="009956F3">
        <w:rPr>
          <w:rFonts w:ascii="Arial Narrow" w:hAnsi="Arial Narrow"/>
          <w:b/>
          <w:sz w:val="16"/>
          <w:szCs w:val="16"/>
        </w:rPr>
        <w:t>DEPORTISTAS SELECCIONADOS POR LA FEDERACIÓN INSULAR, CANARIA O ESPAÑOLA</w:t>
      </w:r>
    </w:p>
    <w:tbl>
      <w:tblPr>
        <w:tblW w:w="946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2"/>
        <w:gridCol w:w="1851"/>
        <w:gridCol w:w="992"/>
        <w:gridCol w:w="993"/>
        <w:gridCol w:w="992"/>
        <w:gridCol w:w="1134"/>
      </w:tblGrid>
      <w:tr w:rsidR="008B3266" w:rsidRPr="008B3266" w:rsidTr="005543BC">
        <w:tc>
          <w:tcPr>
            <w:tcW w:w="3502" w:type="dxa"/>
            <w:vMerge w:val="restart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b/>
                <w:sz w:val="18"/>
              </w:rPr>
              <w:t>NOMBRE Y APELLIDOS</w:t>
            </w:r>
          </w:p>
        </w:tc>
        <w:tc>
          <w:tcPr>
            <w:tcW w:w="1851" w:type="dxa"/>
            <w:vMerge w:val="restart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b/>
                <w:sz w:val="18"/>
              </w:rPr>
              <w:t>CATEGORÍA</w:t>
            </w:r>
          </w:p>
        </w:tc>
        <w:tc>
          <w:tcPr>
            <w:tcW w:w="992" w:type="dxa"/>
            <w:vMerge w:val="restart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b/>
                <w:sz w:val="18"/>
              </w:rPr>
              <w:t>FECHA</w:t>
            </w:r>
          </w:p>
        </w:tc>
        <w:tc>
          <w:tcPr>
            <w:tcW w:w="3119" w:type="dxa"/>
            <w:gridSpan w:val="3"/>
            <w:vAlign w:val="center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8B3266">
              <w:rPr>
                <w:rFonts w:ascii="Arial Narrow" w:hAnsi="Arial Narrow"/>
                <w:b/>
                <w:sz w:val="18"/>
              </w:rPr>
              <w:t>CONVOCADO POR</w:t>
            </w:r>
          </w:p>
        </w:tc>
      </w:tr>
      <w:tr w:rsidR="008B3266" w:rsidRPr="008B3266" w:rsidTr="005543BC">
        <w:tc>
          <w:tcPr>
            <w:tcW w:w="3502" w:type="dxa"/>
            <w:vMerge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851" w:type="dxa"/>
            <w:vMerge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  <w:vMerge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b/>
                <w:sz w:val="18"/>
              </w:rPr>
            </w:pPr>
            <w:r w:rsidRPr="008B3266">
              <w:rPr>
                <w:rFonts w:ascii="Arial Narrow" w:hAnsi="Arial Narrow"/>
                <w:b/>
                <w:sz w:val="18"/>
              </w:rPr>
              <w:t>INSULAR</w:t>
            </w: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b/>
                <w:sz w:val="18"/>
              </w:rPr>
              <w:t>CANARIA</w:t>
            </w:r>
          </w:p>
        </w:tc>
        <w:tc>
          <w:tcPr>
            <w:tcW w:w="113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  <w:r w:rsidRPr="008B3266">
              <w:rPr>
                <w:rFonts w:ascii="Arial Narrow" w:hAnsi="Arial Narrow"/>
                <w:b/>
                <w:sz w:val="18"/>
              </w:rPr>
              <w:t>ESPAÑOLA</w:t>
            </w:r>
          </w:p>
        </w:tc>
      </w:tr>
      <w:tr w:rsidR="008B3266" w:rsidRPr="008B3266" w:rsidTr="005543BC">
        <w:tc>
          <w:tcPr>
            <w:tcW w:w="350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851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350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851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350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851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350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851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350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851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8B3266" w:rsidRPr="008B3266" w:rsidTr="005543BC">
        <w:tc>
          <w:tcPr>
            <w:tcW w:w="350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851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3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</w:tcPr>
          <w:p w:rsidR="008B3266" w:rsidRPr="008B3266" w:rsidRDefault="008B3266" w:rsidP="00783C76">
            <w:pPr>
              <w:tabs>
                <w:tab w:val="center" w:pos="4252"/>
                <w:tab w:val="right" w:pos="8504"/>
              </w:tabs>
              <w:jc w:val="both"/>
              <w:rPr>
                <w:rFonts w:ascii="Arial Narrow" w:hAnsi="Arial Narrow"/>
                <w:sz w:val="18"/>
              </w:rPr>
            </w:pPr>
          </w:p>
        </w:tc>
      </w:tr>
    </w:tbl>
    <w:p w:rsidR="008B3266" w:rsidRPr="008B3266" w:rsidRDefault="008B3266" w:rsidP="008B3266">
      <w:pPr>
        <w:jc w:val="center"/>
        <w:rPr>
          <w:rFonts w:ascii="Arial Narrow" w:hAnsi="Arial Narrow"/>
          <w:color w:val="000000"/>
          <w:sz w:val="18"/>
        </w:rPr>
      </w:pPr>
      <w:r w:rsidRPr="008B3266">
        <w:rPr>
          <w:rFonts w:ascii="Arial Narrow" w:hAnsi="Arial Narrow"/>
          <w:color w:val="000000"/>
          <w:sz w:val="18"/>
        </w:rPr>
        <w:t xml:space="preserve">En la Villa de Ingenio, a </w:t>
      </w:r>
      <w:r w:rsidRPr="008B3266">
        <w:rPr>
          <w:rStyle w:val="Textodelmarcadordeposicin"/>
          <w:rFonts w:ascii="Arial Narrow" w:hAnsi="Arial Narrow"/>
          <w:color w:val="000000"/>
          <w:sz w:val="18"/>
        </w:rPr>
        <w:t>____ de ____________________ de_______</w:t>
      </w: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000000"/>
          <w:sz w:val="6"/>
        </w:rPr>
      </w:pP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000000"/>
          <w:sz w:val="18"/>
        </w:rPr>
      </w:pPr>
      <w:r w:rsidRPr="008B3266">
        <w:rPr>
          <w:rStyle w:val="Textodelmarcadordeposicin"/>
          <w:rFonts w:ascii="Arial Narrow" w:hAnsi="Arial Narrow"/>
          <w:color w:val="000000"/>
          <w:sz w:val="18"/>
        </w:rPr>
        <w:t>Firma</w:t>
      </w:r>
    </w:p>
    <w:p w:rsidR="008B3266" w:rsidRPr="008B3266" w:rsidRDefault="008B3266" w:rsidP="001D6390">
      <w:pPr>
        <w:rPr>
          <w:rStyle w:val="Textodelmarcadordeposicin"/>
          <w:rFonts w:ascii="Arial Narrow" w:hAnsi="Arial Narrow"/>
          <w:color w:val="000000"/>
          <w:sz w:val="14"/>
        </w:rPr>
      </w:pPr>
    </w:p>
    <w:p w:rsidR="00927020" w:rsidRDefault="008B3266" w:rsidP="00927020">
      <w:pPr>
        <w:jc w:val="center"/>
        <w:rPr>
          <w:rStyle w:val="Textodelmarcadordeposicin"/>
          <w:rFonts w:ascii="Arial Narrow" w:hAnsi="Arial Narrow"/>
          <w:color w:val="000000"/>
          <w:sz w:val="18"/>
        </w:rPr>
      </w:pPr>
      <w:r w:rsidRPr="008B3266">
        <w:rPr>
          <w:rStyle w:val="Textodelmarcadordeposicin"/>
          <w:rFonts w:ascii="Arial Narrow" w:hAnsi="Arial Narrow"/>
          <w:color w:val="000000"/>
          <w:sz w:val="18"/>
        </w:rPr>
        <w:t>Nombre y apellidos: ______________________________________</w:t>
      </w:r>
    </w:p>
    <w:sectPr w:rsidR="00927020" w:rsidSect="00C4348A">
      <w:pgSz w:w="11906" w:h="16838"/>
      <w:pgMar w:top="1809" w:right="1469" w:bottom="1276" w:left="1701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FAD" w:rsidRDefault="00780FAD">
      <w:r>
        <w:separator/>
      </w:r>
    </w:p>
  </w:endnote>
  <w:endnote w:type="continuationSeparator" w:id="0">
    <w:p w:rsidR="00780FAD" w:rsidRDefault="00780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strangelo Edessa">
    <w:panose1 w:val="000000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144" w:rsidRDefault="00D37144" w:rsidP="004377F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37144" w:rsidRDefault="00D37144" w:rsidP="00EE436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NoMerge_DireccionAyuntamiento"/>
  <w:p w:rsidR="00D37144" w:rsidRDefault="00D37144" w:rsidP="004377F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D188D"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D37144" w:rsidRPr="00905FE0" w:rsidRDefault="00D37144" w:rsidP="00EE4362">
    <w:pPr>
      <w:tabs>
        <w:tab w:val="center" w:pos="4252"/>
        <w:tab w:val="right" w:pos="8504"/>
      </w:tabs>
      <w:autoSpaceDE w:val="0"/>
      <w:autoSpaceDN w:val="0"/>
      <w:ind w:right="360"/>
      <w:jc w:val="center"/>
      <w:rPr>
        <w:rFonts w:ascii="Century Gothic" w:hAnsi="Century Gothic"/>
        <w:sz w:val="14"/>
        <w:szCs w:val="14"/>
      </w:rPr>
    </w:pPr>
    <w:r w:rsidRPr="00905FE0">
      <w:rPr>
        <w:rFonts w:ascii="Century Gothic" w:hAnsi="Century Gothic"/>
        <w:sz w:val="14"/>
        <w:szCs w:val="14"/>
      </w:rPr>
      <w:t>Plaza de la Candelaria, 1</w:t>
    </w:r>
    <w:bookmarkEnd w:id="1"/>
    <w:r w:rsidRPr="00905FE0">
      <w:rPr>
        <w:rFonts w:ascii="Century Gothic" w:hAnsi="Century Gothic"/>
        <w:sz w:val="14"/>
        <w:szCs w:val="14"/>
      </w:rPr>
      <w:t>-</w:t>
    </w:r>
    <w:bookmarkStart w:id="2" w:name="NoMerge_CodPosSAC"/>
    <w:r>
      <w:rPr>
        <w:rFonts w:ascii="Century Gothic" w:hAnsi="Century Gothic"/>
        <w:sz w:val="14"/>
        <w:szCs w:val="14"/>
      </w:rPr>
      <w:t xml:space="preserve"> </w:t>
    </w:r>
    <w:r w:rsidRPr="00905FE0">
      <w:rPr>
        <w:rFonts w:ascii="Century Gothic" w:hAnsi="Century Gothic"/>
        <w:sz w:val="14"/>
        <w:szCs w:val="14"/>
      </w:rPr>
      <w:t>35250</w:t>
    </w:r>
    <w:bookmarkEnd w:id="2"/>
    <w:r>
      <w:rPr>
        <w:rFonts w:ascii="Century Gothic" w:hAnsi="Century Gothic"/>
        <w:sz w:val="14"/>
        <w:szCs w:val="14"/>
      </w:rPr>
      <w:t xml:space="preserve"> -</w:t>
    </w:r>
    <w:r w:rsidRPr="00905FE0">
      <w:rPr>
        <w:rFonts w:ascii="Century Gothic" w:hAnsi="Century Gothic"/>
        <w:sz w:val="14"/>
        <w:szCs w:val="14"/>
      </w:rPr>
      <w:t xml:space="preserve"> </w:t>
    </w:r>
    <w:bookmarkStart w:id="3" w:name="NoMerge_MunicipioSAC"/>
    <w:r w:rsidRPr="00905FE0">
      <w:rPr>
        <w:rFonts w:ascii="Century Gothic" w:hAnsi="Century Gothic"/>
        <w:sz w:val="14"/>
        <w:szCs w:val="14"/>
      </w:rPr>
      <w:t>Ingenio</w:t>
    </w:r>
    <w:bookmarkEnd w:id="3"/>
    <w:r w:rsidRPr="00905FE0">
      <w:rPr>
        <w:rFonts w:ascii="Century Gothic" w:hAnsi="Century Gothic"/>
        <w:sz w:val="14"/>
        <w:szCs w:val="14"/>
      </w:rPr>
      <w:t xml:space="preserve"> –</w:t>
    </w:r>
    <w:bookmarkStart w:id="4" w:name="NoMerge_PoblacionSAC"/>
    <w:r w:rsidRPr="00905FE0">
      <w:rPr>
        <w:rFonts w:ascii="Century Gothic" w:hAnsi="Century Gothic"/>
        <w:sz w:val="14"/>
        <w:szCs w:val="14"/>
      </w:rPr>
      <w:t xml:space="preserve"> Las Palmas</w:t>
    </w:r>
    <w:bookmarkEnd w:id="4"/>
    <w:r>
      <w:rPr>
        <w:rFonts w:ascii="Century Gothic" w:hAnsi="Century Gothic"/>
        <w:sz w:val="14"/>
        <w:szCs w:val="14"/>
      </w:rPr>
      <w:t>.</w:t>
    </w:r>
    <w:r w:rsidRPr="00905FE0">
      <w:rPr>
        <w:rFonts w:ascii="Century Gothic" w:hAnsi="Century Gothic"/>
        <w:sz w:val="14"/>
        <w:szCs w:val="14"/>
      </w:rPr>
      <w:t xml:space="preserve">  Teléfono </w:t>
    </w:r>
    <w:bookmarkStart w:id="5" w:name="NoMerge_TelefonoSAC"/>
    <w:r w:rsidRPr="00905FE0">
      <w:rPr>
        <w:rFonts w:ascii="Century Gothic" w:hAnsi="Century Gothic"/>
        <w:sz w:val="14"/>
        <w:szCs w:val="14"/>
      </w:rPr>
      <w:t xml:space="preserve">928 780 076 </w:t>
    </w:r>
    <w:bookmarkEnd w:id="5"/>
    <w:r w:rsidRPr="00905FE0">
      <w:rPr>
        <w:rFonts w:ascii="Century Gothic" w:hAnsi="Century Gothic"/>
        <w:sz w:val="14"/>
        <w:szCs w:val="14"/>
      </w:rPr>
      <w:t xml:space="preserve">– Fax </w:t>
    </w:r>
    <w:bookmarkStart w:id="6" w:name="NoMerge_FaxUrbanismo"/>
    <w:r w:rsidRPr="00905FE0">
      <w:rPr>
        <w:rFonts w:ascii="Century Gothic" w:hAnsi="Century Gothic"/>
        <w:sz w:val="14"/>
        <w:szCs w:val="14"/>
      </w:rPr>
      <w:t xml:space="preserve">928 </w:t>
    </w:r>
    <w:bookmarkEnd w:id="6"/>
    <w:r>
      <w:rPr>
        <w:rFonts w:ascii="Century Gothic" w:hAnsi="Century Gothic"/>
        <w:sz w:val="14"/>
        <w:szCs w:val="14"/>
      </w:rPr>
      <w:t>124 033</w:t>
    </w:r>
    <w:r w:rsidRPr="00905FE0">
      <w:rPr>
        <w:rFonts w:ascii="Century Gothic" w:hAnsi="Century Gothic"/>
        <w:sz w:val="14"/>
        <w:szCs w:val="14"/>
      </w:rPr>
      <w:t xml:space="preserve"> </w:t>
    </w:r>
  </w:p>
  <w:p w:rsidR="00D37144" w:rsidRPr="00905FE0" w:rsidRDefault="00D37144" w:rsidP="00905FE0">
    <w:pPr>
      <w:tabs>
        <w:tab w:val="center" w:pos="4252"/>
        <w:tab w:val="right" w:pos="8504"/>
      </w:tabs>
      <w:autoSpaceDE w:val="0"/>
      <w:autoSpaceDN w:val="0"/>
      <w:jc w:val="center"/>
      <w:rPr>
        <w:rFonts w:ascii="Century Gothic" w:hAnsi="Century Gothic"/>
        <w:sz w:val="14"/>
        <w:szCs w:val="14"/>
      </w:rPr>
    </w:pPr>
    <w:bookmarkStart w:id="7" w:name="NoMerge_WWW"/>
    <w:r>
      <w:rPr>
        <w:rFonts w:ascii="Century Gothic" w:hAnsi="Century Gothic"/>
        <w:sz w:val="14"/>
        <w:szCs w:val="14"/>
      </w:rPr>
      <w:t>http://www.</w:t>
    </w:r>
    <w:r w:rsidRPr="00905FE0">
      <w:rPr>
        <w:rFonts w:ascii="Century Gothic" w:hAnsi="Century Gothic"/>
        <w:sz w:val="14"/>
        <w:szCs w:val="14"/>
      </w:rPr>
      <w:t>ingenio.</w:t>
    </w:r>
    <w:bookmarkEnd w:id="7"/>
    <w:r>
      <w:rPr>
        <w:rFonts w:ascii="Century Gothic" w:hAnsi="Century Gothic"/>
        <w:sz w:val="14"/>
        <w:szCs w:val="14"/>
      </w:rPr>
      <w:t>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FAD" w:rsidRDefault="00780FAD">
      <w:r>
        <w:separator/>
      </w:r>
    </w:p>
  </w:footnote>
  <w:footnote w:type="continuationSeparator" w:id="0">
    <w:p w:rsidR="00780FAD" w:rsidRDefault="00780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144" w:rsidRPr="00E567D4" w:rsidRDefault="00D37144" w:rsidP="00E567D4">
    <w:pPr>
      <w:pStyle w:val="Encabezado"/>
      <w:tabs>
        <w:tab w:val="clear" w:pos="4252"/>
        <w:tab w:val="clear" w:pos="8504"/>
        <w:tab w:val="right" w:pos="9540"/>
      </w:tabs>
      <w:spacing w:line="360" w:lineRule="auto"/>
      <w:ind w:left="-720" w:firstLine="180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4445</wp:posOffset>
          </wp:positionH>
          <wp:positionV relativeFrom="paragraph">
            <wp:posOffset>18415</wp:posOffset>
          </wp:positionV>
          <wp:extent cx="934720" cy="69532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37144" w:rsidRDefault="00D37144" w:rsidP="001F6518">
    <w:pPr>
      <w:ind w:left="-284" w:right="-81"/>
      <w:jc w:val="both"/>
      <w:rPr>
        <w:rFonts w:ascii="Century Gothic" w:hAnsi="Century Gothic"/>
        <w:b/>
        <w:sz w:val="12"/>
        <w:szCs w:val="12"/>
      </w:rPr>
    </w:pPr>
  </w:p>
  <w:p w:rsidR="00D37144" w:rsidRDefault="00D37144" w:rsidP="001F6518">
    <w:pPr>
      <w:ind w:left="-284" w:right="-81"/>
      <w:jc w:val="both"/>
      <w:rPr>
        <w:rFonts w:ascii="Century Gothic" w:hAnsi="Century Gothic"/>
        <w:b/>
        <w:sz w:val="12"/>
        <w:szCs w:val="12"/>
      </w:rPr>
    </w:pPr>
  </w:p>
  <w:p w:rsidR="00D37144" w:rsidRDefault="00D37144" w:rsidP="001F6518">
    <w:pPr>
      <w:ind w:left="-284" w:right="-81"/>
      <w:jc w:val="both"/>
      <w:rPr>
        <w:rFonts w:ascii="Century Gothic" w:hAnsi="Century Gothic"/>
        <w:b/>
        <w:sz w:val="12"/>
        <w:szCs w:val="12"/>
      </w:rPr>
    </w:pPr>
  </w:p>
  <w:p w:rsidR="00D37144" w:rsidRDefault="00D37144" w:rsidP="001F6518">
    <w:pPr>
      <w:ind w:left="-284" w:right="-81"/>
      <w:jc w:val="both"/>
      <w:rPr>
        <w:rFonts w:ascii="Century Gothic" w:hAnsi="Century Gothic"/>
        <w:b/>
        <w:sz w:val="12"/>
        <w:szCs w:val="12"/>
      </w:rPr>
    </w:pPr>
  </w:p>
  <w:p w:rsidR="00D37144" w:rsidRDefault="00D37144" w:rsidP="001F6518">
    <w:pPr>
      <w:ind w:left="-284" w:right="-81"/>
      <w:jc w:val="both"/>
      <w:rPr>
        <w:rFonts w:ascii="Century Gothic" w:hAnsi="Century Gothic"/>
        <w:b/>
        <w:sz w:val="12"/>
        <w:szCs w:val="12"/>
      </w:rPr>
    </w:pPr>
  </w:p>
  <w:p w:rsidR="00D37144" w:rsidRDefault="00D37144" w:rsidP="001F6518">
    <w:pPr>
      <w:ind w:left="-284" w:right="-81"/>
      <w:jc w:val="both"/>
      <w:rPr>
        <w:rFonts w:ascii="Century Gothic" w:hAnsi="Century Gothic"/>
        <w:b/>
        <w:sz w:val="12"/>
        <w:szCs w:val="12"/>
      </w:rPr>
    </w:pPr>
  </w:p>
  <w:p w:rsidR="00D37144" w:rsidRDefault="00D37144" w:rsidP="001F6518">
    <w:pPr>
      <w:ind w:left="-284" w:right="-81"/>
      <w:jc w:val="both"/>
      <w:rPr>
        <w:rFonts w:ascii="Century Gothic" w:hAnsi="Century Gothic"/>
        <w:b/>
        <w:sz w:val="12"/>
        <w:szCs w:val="12"/>
      </w:rPr>
    </w:pPr>
    <w:r>
      <w:rPr>
        <w:rFonts w:ascii="Century Gothic" w:hAnsi="Century Gothic"/>
        <w:b/>
        <w:sz w:val="12"/>
        <w:szCs w:val="12"/>
      </w:rPr>
      <w:t xml:space="preserve">                    </w:t>
    </w:r>
    <w:r w:rsidRPr="005C13EB">
      <w:rPr>
        <w:rFonts w:ascii="Century Gothic" w:hAnsi="Century Gothic"/>
        <w:b/>
        <w:sz w:val="12"/>
        <w:szCs w:val="12"/>
      </w:rPr>
      <w:t>DEPORTES</w:t>
    </w:r>
  </w:p>
  <w:p w:rsidR="00D37144" w:rsidRDefault="00D37144" w:rsidP="001F6518">
    <w:pPr>
      <w:ind w:left="-284" w:right="-81"/>
      <w:jc w:val="both"/>
      <w:rPr>
        <w:rFonts w:ascii="Century Gothic" w:hAnsi="Century Gothic"/>
        <w:b/>
        <w:sz w:val="12"/>
        <w:szCs w:val="12"/>
      </w:rPr>
    </w:pPr>
    <w:r>
      <w:rPr>
        <w:rFonts w:ascii="Century Gothic" w:hAnsi="Century Gothic"/>
        <w:b/>
        <w:sz w:val="12"/>
        <w:szCs w:val="12"/>
      </w:rPr>
      <w:t xml:space="preserve">           Expediente: 5/2026</w:t>
    </w:r>
  </w:p>
  <w:p w:rsidR="00D37144" w:rsidRPr="005C13EB" w:rsidRDefault="00D37144" w:rsidP="002C5D01">
    <w:pPr>
      <w:ind w:right="-81"/>
      <w:jc w:val="both"/>
      <w:rPr>
        <w:rFonts w:ascii="Century Gothic" w:hAnsi="Century Gothic"/>
        <w:b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E6A2A2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A5215"/>
    <w:multiLevelType w:val="hybridMultilevel"/>
    <w:tmpl w:val="3F620110"/>
    <w:lvl w:ilvl="0" w:tplc="944EF7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14105E"/>
    <w:multiLevelType w:val="hybridMultilevel"/>
    <w:tmpl w:val="4918B3B4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C0A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6947BB2"/>
    <w:multiLevelType w:val="hybridMultilevel"/>
    <w:tmpl w:val="0088B616"/>
    <w:lvl w:ilvl="0" w:tplc="CAC6996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0A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0C6D7394"/>
    <w:multiLevelType w:val="hybridMultilevel"/>
    <w:tmpl w:val="2CF03B22"/>
    <w:lvl w:ilvl="0" w:tplc="D9FC12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color w:val="auto"/>
      </w:rPr>
    </w:lvl>
    <w:lvl w:ilvl="1" w:tplc="E16ECF5A">
      <w:start w:val="1"/>
      <w:numFmt w:val="decimal"/>
      <w:lvlText w:val="%2."/>
      <w:lvlJc w:val="left"/>
      <w:pPr>
        <w:ind w:left="644" w:hanging="360"/>
      </w:pPr>
      <w:rPr>
        <w:rFonts w:hint="default"/>
        <w:color w:val="auto"/>
      </w:r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705D2E"/>
    <w:multiLevelType w:val="hybridMultilevel"/>
    <w:tmpl w:val="C1E641CC"/>
    <w:lvl w:ilvl="0" w:tplc="ACA6D1D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7B7712"/>
    <w:multiLevelType w:val="hybridMultilevel"/>
    <w:tmpl w:val="DA8A8956"/>
    <w:lvl w:ilvl="0" w:tplc="D9FC12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01">
      <w:start w:val="1"/>
      <w:numFmt w:val="bullet"/>
      <w:lvlText w:val=""/>
      <w:lvlJc w:val="left"/>
      <w:pPr>
        <w:ind w:left="2024" w:hanging="180"/>
      </w:pPr>
      <w:rPr>
        <w:rFonts w:ascii="Symbol" w:hAnsi="Symbo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46548"/>
    <w:multiLevelType w:val="hybridMultilevel"/>
    <w:tmpl w:val="4C1E709C"/>
    <w:lvl w:ilvl="0" w:tplc="1F461D50">
      <w:start w:val="2"/>
      <w:numFmt w:val="bullet"/>
      <w:lvlText w:val="-"/>
      <w:lvlJc w:val="left"/>
      <w:pPr>
        <w:ind w:left="153" w:hanging="360"/>
      </w:pPr>
      <w:rPr>
        <w:rFonts w:ascii="Cambria" w:eastAsia="Times New Roman" w:hAnsi="Cambria" w:cs="Times New Roman" w:hint="default"/>
        <w:b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F461D50">
      <w:start w:val="2"/>
      <w:numFmt w:val="bullet"/>
      <w:lvlText w:val="-"/>
      <w:lvlJc w:val="left"/>
      <w:pPr>
        <w:ind w:left="2313" w:hanging="360"/>
      </w:pPr>
      <w:rPr>
        <w:rFonts w:ascii="Cambria" w:eastAsia="Times New Roman" w:hAnsi="Cambria" w:cs="Times New Roman" w:hint="default"/>
        <w:b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116B684C"/>
    <w:multiLevelType w:val="hybridMultilevel"/>
    <w:tmpl w:val="4BA8D18E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EE85130">
      <w:start w:val="1"/>
      <w:numFmt w:val="lowerLetter"/>
      <w:lvlText w:val="%2."/>
      <w:lvlJc w:val="left"/>
      <w:pPr>
        <w:ind w:left="1070" w:hanging="360"/>
      </w:pPr>
      <w:rPr>
        <w:rFonts w:cs="Times New Roman"/>
        <w:color w:val="auto"/>
      </w:rPr>
    </w:lvl>
    <w:lvl w:ilvl="2" w:tplc="31DAC6FC">
      <w:start w:val="1"/>
      <w:numFmt w:val="decimal"/>
      <w:lvlText w:val="%3."/>
      <w:lvlJc w:val="left"/>
      <w:pPr>
        <w:ind w:left="2700" w:hanging="360"/>
      </w:pPr>
      <w:rPr>
        <w:rFonts w:hint="default"/>
        <w:sz w:val="22"/>
      </w:rPr>
    </w:lvl>
    <w:lvl w:ilvl="3" w:tplc="04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1E66193"/>
    <w:multiLevelType w:val="hybridMultilevel"/>
    <w:tmpl w:val="81DA26D4"/>
    <w:lvl w:ilvl="0" w:tplc="D9FC12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color w:val="auto"/>
      </w:r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3817ECE"/>
    <w:multiLevelType w:val="hybridMultilevel"/>
    <w:tmpl w:val="3EAA5DDC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58C7B86">
      <w:start w:val="6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3972C87"/>
    <w:multiLevelType w:val="hybridMultilevel"/>
    <w:tmpl w:val="B61CF0BE"/>
    <w:lvl w:ilvl="0" w:tplc="F5600EDA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168E6C0E"/>
    <w:multiLevelType w:val="hybridMultilevel"/>
    <w:tmpl w:val="2EC6D288"/>
    <w:lvl w:ilvl="0" w:tplc="B51A31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7812E0"/>
    <w:multiLevelType w:val="hybridMultilevel"/>
    <w:tmpl w:val="8578C71C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C0A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B70327"/>
    <w:multiLevelType w:val="hybridMultilevel"/>
    <w:tmpl w:val="99724274"/>
    <w:lvl w:ilvl="0" w:tplc="1F461D50">
      <w:start w:val="2"/>
      <w:numFmt w:val="bullet"/>
      <w:lvlText w:val="-"/>
      <w:lvlJc w:val="left"/>
      <w:pPr>
        <w:ind w:left="742" w:hanging="360"/>
      </w:pPr>
      <w:rPr>
        <w:rFonts w:ascii="Cambria" w:eastAsia="Times New Roman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5" w15:restartNumberingAfterBreak="0">
    <w:nsid w:val="1A101764"/>
    <w:multiLevelType w:val="hybridMultilevel"/>
    <w:tmpl w:val="FA3C6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7F0ED1"/>
    <w:multiLevelType w:val="hybridMultilevel"/>
    <w:tmpl w:val="547EF432"/>
    <w:lvl w:ilvl="0" w:tplc="B2BE9E66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19278D"/>
    <w:multiLevelType w:val="hybridMultilevel"/>
    <w:tmpl w:val="3044F82E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516027F"/>
    <w:multiLevelType w:val="hybridMultilevel"/>
    <w:tmpl w:val="20408B44"/>
    <w:lvl w:ilvl="0" w:tplc="CAC6996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0A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313F67BE"/>
    <w:multiLevelType w:val="hybridMultilevel"/>
    <w:tmpl w:val="134C9820"/>
    <w:lvl w:ilvl="0" w:tplc="F5600ED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31677FE0"/>
    <w:multiLevelType w:val="hybridMultilevel"/>
    <w:tmpl w:val="491C3FAE"/>
    <w:lvl w:ilvl="0" w:tplc="B51A313C"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3C601A2"/>
    <w:multiLevelType w:val="hybridMultilevel"/>
    <w:tmpl w:val="8E54C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2660F1"/>
    <w:multiLevelType w:val="hybridMultilevel"/>
    <w:tmpl w:val="7FEAC74C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5E304FE"/>
    <w:multiLevelType w:val="hybridMultilevel"/>
    <w:tmpl w:val="895C29D0"/>
    <w:lvl w:ilvl="0" w:tplc="13CE3A0E">
      <w:start w:val="1"/>
      <w:numFmt w:val="upperLetter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311F19"/>
    <w:multiLevelType w:val="hybridMultilevel"/>
    <w:tmpl w:val="F6E2F2C0"/>
    <w:lvl w:ilvl="0" w:tplc="0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393B50D8"/>
    <w:multiLevelType w:val="hybridMultilevel"/>
    <w:tmpl w:val="55702CBA"/>
    <w:lvl w:ilvl="0" w:tplc="A4B65F2C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7C0CA7"/>
    <w:multiLevelType w:val="hybridMultilevel"/>
    <w:tmpl w:val="70D8A128"/>
    <w:lvl w:ilvl="0" w:tplc="5F9A17F0"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E4A428B8">
      <w:start w:val="1"/>
      <w:numFmt w:val="upperLetter"/>
      <w:lvlText w:val="%3)"/>
      <w:lvlJc w:val="left"/>
      <w:pPr>
        <w:ind w:left="2688" w:hanging="360"/>
      </w:pPr>
      <w:rPr>
        <w:rFonts w:hint="default"/>
      </w:rPr>
    </w:lvl>
    <w:lvl w:ilvl="3" w:tplc="E8B8A0D4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B9628D24">
      <w:start w:val="1"/>
      <w:numFmt w:val="decimal"/>
      <w:lvlText w:val="%5."/>
      <w:lvlJc w:val="left"/>
      <w:pPr>
        <w:ind w:left="1211" w:hanging="360"/>
      </w:pPr>
      <w:rPr>
        <w:rFonts w:hint="default"/>
      </w:rPr>
    </w:lvl>
    <w:lvl w:ilvl="5" w:tplc="F51A9EEC">
      <w:start w:val="100"/>
      <w:numFmt w:val="decimal"/>
      <w:lvlText w:val="%6"/>
      <w:lvlJc w:val="left"/>
      <w:pPr>
        <w:ind w:left="4848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410A537C"/>
    <w:multiLevelType w:val="hybridMultilevel"/>
    <w:tmpl w:val="22989C3C"/>
    <w:lvl w:ilvl="0" w:tplc="5F9A17F0"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E4A428B8">
      <w:start w:val="1"/>
      <w:numFmt w:val="upperLetter"/>
      <w:lvlText w:val="%3)"/>
      <w:lvlJc w:val="left"/>
      <w:pPr>
        <w:ind w:left="2688" w:hanging="360"/>
      </w:pPr>
      <w:rPr>
        <w:rFonts w:hint="default"/>
      </w:rPr>
    </w:lvl>
    <w:lvl w:ilvl="3" w:tplc="E8B8A0D4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B9628D24">
      <w:start w:val="1"/>
      <w:numFmt w:val="decimal"/>
      <w:lvlText w:val="%5."/>
      <w:lvlJc w:val="left"/>
      <w:pPr>
        <w:ind w:left="394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42CE2111"/>
    <w:multiLevelType w:val="hybridMultilevel"/>
    <w:tmpl w:val="2EAA90CA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3875516"/>
    <w:multiLevelType w:val="hybridMultilevel"/>
    <w:tmpl w:val="4704EB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8743D6"/>
    <w:multiLevelType w:val="hybridMultilevel"/>
    <w:tmpl w:val="34F02F30"/>
    <w:lvl w:ilvl="0" w:tplc="CB32E95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AEA47DEE">
      <w:start w:val="1"/>
      <w:numFmt w:val="lowerLetter"/>
      <w:lvlText w:val="%2."/>
      <w:lvlJc w:val="left"/>
      <w:pPr>
        <w:ind w:left="1070" w:hanging="360"/>
      </w:pPr>
      <w:rPr>
        <w:color w:val="auto"/>
      </w:rPr>
    </w:lvl>
    <w:lvl w:ilvl="2" w:tplc="98BA9CF8">
      <w:start w:val="1"/>
      <w:numFmt w:val="upperRoman"/>
      <w:lvlText w:val="%3."/>
      <w:lvlJc w:val="right"/>
      <w:pPr>
        <w:ind w:left="1800" w:hanging="180"/>
      </w:pPr>
      <w:rPr>
        <w:sz w:val="22"/>
      </w:r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A7F22D0"/>
    <w:multiLevelType w:val="hybridMultilevel"/>
    <w:tmpl w:val="5D9E04C6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4DEA469A"/>
    <w:multiLevelType w:val="hybridMultilevel"/>
    <w:tmpl w:val="4C165832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4EAD0731"/>
    <w:multiLevelType w:val="hybridMultilevel"/>
    <w:tmpl w:val="1B20F9BA"/>
    <w:lvl w:ilvl="0" w:tplc="B51A31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931F48"/>
    <w:multiLevelType w:val="hybridMultilevel"/>
    <w:tmpl w:val="C39CF0C8"/>
    <w:lvl w:ilvl="0" w:tplc="F3663D5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strike w:val="0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4F73CDD"/>
    <w:multiLevelType w:val="hybridMultilevel"/>
    <w:tmpl w:val="39669170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5D47FD1"/>
    <w:multiLevelType w:val="hybridMultilevel"/>
    <w:tmpl w:val="A68CBDF6"/>
    <w:lvl w:ilvl="0" w:tplc="1F461D50">
      <w:start w:val="2"/>
      <w:numFmt w:val="bullet"/>
      <w:lvlText w:val="-"/>
      <w:lvlJc w:val="left"/>
      <w:pPr>
        <w:ind w:left="1288" w:hanging="360"/>
      </w:pPr>
      <w:rPr>
        <w:rFonts w:ascii="Cambria" w:eastAsia="Times New Roman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7" w15:restartNumberingAfterBreak="0">
    <w:nsid w:val="570C2B83"/>
    <w:multiLevelType w:val="hybridMultilevel"/>
    <w:tmpl w:val="E3AA8BDE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0C239C2"/>
    <w:multiLevelType w:val="hybridMultilevel"/>
    <w:tmpl w:val="CF8227A4"/>
    <w:lvl w:ilvl="0" w:tplc="D9FC12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color w:val="auto"/>
      </w:r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2CE42DB"/>
    <w:multiLevelType w:val="hybridMultilevel"/>
    <w:tmpl w:val="3042BBA6"/>
    <w:lvl w:ilvl="0" w:tplc="95E267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F9A17F0"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3592682"/>
    <w:multiLevelType w:val="hybridMultilevel"/>
    <w:tmpl w:val="C8B41B5C"/>
    <w:lvl w:ilvl="0" w:tplc="DB24B20E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6F9287A"/>
    <w:multiLevelType w:val="multilevel"/>
    <w:tmpl w:val="8926E8B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upperRoman"/>
      <w:isLgl/>
      <w:lvlText w:val="%1.%2.%3."/>
      <w:lvlJc w:val="left"/>
      <w:pPr>
        <w:ind w:left="144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2" w15:restartNumberingAfterBreak="0">
    <w:nsid w:val="683577B0"/>
    <w:multiLevelType w:val="hybridMultilevel"/>
    <w:tmpl w:val="05B8BE50"/>
    <w:lvl w:ilvl="0" w:tplc="95E267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F9A17F0"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68500986"/>
    <w:multiLevelType w:val="hybridMultilevel"/>
    <w:tmpl w:val="103ADA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83AEF"/>
    <w:multiLevelType w:val="hybridMultilevel"/>
    <w:tmpl w:val="873C7DC8"/>
    <w:lvl w:ilvl="0" w:tplc="10A85C1A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FD17E4E"/>
    <w:multiLevelType w:val="hybridMultilevel"/>
    <w:tmpl w:val="67D60FC2"/>
    <w:lvl w:ilvl="0" w:tplc="CD1E94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57A1A2F"/>
    <w:multiLevelType w:val="hybridMultilevel"/>
    <w:tmpl w:val="575E4122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787E3E9E"/>
    <w:multiLevelType w:val="hybridMultilevel"/>
    <w:tmpl w:val="C5D07348"/>
    <w:lvl w:ilvl="0" w:tplc="0C0A0015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F6B15C">
      <w:start w:val="1"/>
      <w:numFmt w:val="upperLetter"/>
      <w:lvlText w:val="%3)"/>
      <w:lvlJc w:val="left"/>
      <w:pPr>
        <w:ind w:left="502" w:hanging="360"/>
      </w:pPr>
      <w:rPr>
        <w:rFonts w:hint="default"/>
        <w:b/>
      </w:rPr>
    </w:lvl>
    <w:lvl w:ilvl="3" w:tplc="E8B8A0D4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B9628D24">
      <w:start w:val="1"/>
      <w:numFmt w:val="decimal"/>
      <w:lvlText w:val="%5."/>
      <w:lvlJc w:val="left"/>
      <w:pPr>
        <w:ind w:left="3948" w:hanging="360"/>
      </w:pPr>
      <w:rPr>
        <w:rFonts w:hint="default"/>
      </w:rPr>
    </w:lvl>
    <w:lvl w:ilvl="5" w:tplc="426ED5D8">
      <w:start w:val="2"/>
      <w:numFmt w:val="upperLetter"/>
      <w:lvlText w:val="%6."/>
      <w:lvlJc w:val="left"/>
      <w:pPr>
        <w:ind w:left="4848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8" w15:restartNumberingAfterBreak="0">
    <w:nsid w:val="7AA733CA"/>
    <w:multiLevelType w:val="hybridMultilevel"/>
    <w:tmpl w:val="1E42341E"/>
    <w:lvl w:ilvl="0" w:tplc="C30657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CBB749C"/>
    <w:multiLevelType w:val="hybridMultilevel"/>
    <w:tmpl w:val="8D72DB7A"/>
    <w:lvl w:ilvl="0" w:tplc="1F461D50">
      <w:start w:val="2"/>
      <w:numFmt w:val="bullet"/>
      <w:lvlText w:val="-"/>
      <w:lvlJc w:val="left"/>
      <w:pPr>
        <w:ind w:left="1167" w:hanging="360"/>
      </w:pPr>
      <w:rPr>
        <w:rFonts w:ascii="Cambria" w:eastAsia="Times New Roman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50" w15:restartNumberingAfterBreak="0">
    <w:nsid w:val="7DEE652F"/>
    <w:multiLevelType w:val="hybridMultilevel"/>
    <w:tmpl w:val="D92C2EF2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9"/>
  </w:num>
  <w:num w:numId="3">
    <w:abstractNumId w:val="8"/>
  </w:num>
  <w:num w:numId="4">
    <w:abstractNumId w:val="1"/>
  </w:num>
  <w:num w:numId="5">
    <w:abstractNumId w:val="48"/>
  </w:num>
  <w:num w:numId="6">
    <w:abstractNumId w:val="10"/>
  </w:num>
  <w:num w:numId="7">
    <w:abstractNumId w:val="3"/>
  </w:num>
  <w:num w:numId="8">
    <w:abstractNumId w:val="45"/>
  </w:num>
  <w:num w:numId="9">
    <w:abstractNumId w:val="50"/>
  </w:num>
  <w:num w:numId="10">
    <w:abstractNumId w:val="28"/>
  </w:num>
  <w:num w:numId="11">
    <w:abstractNumId w:val="41"/>
  </w:num>
  <w:num w:numId="12">
    <w:abstractNumId w:val="12"/>
  </w:num>
  <w:num w:numId="13">
    <w:abstractNumId w:val="44"/>
  </w:num>
  <w:num w:numId="14">
    <w:abstractNumId w:val="11"/>
  </w:num>
  <w:num w:numId="15">
    <w:abstractNumId w:val="19"/>
  </w:num>
  <w:num w:numId="16">
    <w:abstractNumId w:val="35"/>
  </w:num>
  <w:num w:numId="17">
    <w:abstractNumId w:val="30"/>
  </w:num>
  <w:num w:numId="18">
    <w:abstractNumId w:val="32"/>
  </w:num>
  <w:num w:numId="19">
    <w:abstractNumId w:val="5"/>
  </w:num>
  <w:num w:numId="20">
    <w:abstractNumId w:val="42"/>
  </w:num>
  <w:num w:numId="21">
    <w:abstractNumId w:val="26"/>
  </w:num>
  <w:num w:numId="22">
    <w:abstractNumId w:val="40"/>
  </w:num>
  <w:num w:numId="23">
    <w:abstractNumId w:val="7"/>
  </w:num>
  <w:num w:numId="24">
    <w:abstractNumId w:val="49"/>
  </w:num>
  <w:num w:numId="25">
    <w:abstractNumId w:val="36"/>
  </w:num>
  <w:num w:numId="26">
    <w:abstractNumId w:val="14"/>
  </w:num>
  <w:num w:numId="27">
    <w:abstractNumId w:val="27"/>
  </w:num>
  <w:num w:numId="28">
    <w:abstractNumId w:val="17"/>
  </w:num>
  <w:num w:numId="29">
    <w:abstractNumId w:val="47"/>
  </w:num>
  <w:num w:numId="30">
    <w:abstractNumId w:val="23"/>
  </w:num>
  <w:num w:numId="31">
    <w:abstractNumId w:val="34"/>
  </w:num>
  <w:num w:numId="32">
    <w:abstractNumId w:val="46"/>
  </w:num>
  <w:num w:numId="33">
    <w:abstractNumId w:val="37"/>
  </w:num>
  <w:num w:numId="34">
    <w:abstractNumId w:val="15"/>
  </w:num>
  <w:num w:numId="35">
    <w:abstractNumId w:val="0"/>
  </w:num>
  <w:num w:numId="36">
    <w:abstractNumId w:val="4"/>
  </w:num>
  <w:num w:numId="37">
    <w:abstractNumId w:val="24"/>
  </w:num>
  <w:num w:numId="38">
    <w:abstractNumId w:val="31"/>
  </w:num>
  <w:num w:numId="39">
    <w:abstractNumId w:val="39"/>
  </w:num>
  <w:num w:numId="40">
    <w:abstractNumId w:val="16"/>
  </w:num>
  <w:num w:numId="41">
    <w:abstractNumId w:val="38"/>
  </w:num>
  <w:num w:numId="42">
    <w:abstractNumId w:val="6"/>
  </w:num>
  <w:num w:numId="43">
    <w:abstractNumId w:val="29"/>
  </w:num>
  <w:num w:numId="44">
    <w:abstractNumId w:val="25"/>
  </w:num>
  <w:num w:numId="45">
    <w:abstractNumId w:val="22"/>
  </w:num>
  <w:num w:numId="46">
    <w:abstractNumId w:val="13"/>
  </w:num>
  <w:num w:numId="47">
    <w:abstractNumId w:val="2"/>
  </w:num>
  <w:num w:numId="48">
    <w:abstractNumId w:val="18"/>
  </w:num>
  <w:num w:numId="49">
    <w:abstractNumId w:val="33"/>
  </w:num>
  <w:num w:numId="50">
    <w:abstractNumId w:val="21"/>
  </w:num>
  <w:num w:numId="51">
    <w:abstractNumId w:val="4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17"/>
    <w:rsid w:val="00001C2C"/>
    <w:rsid w:val="000034BB"/>
    <w:rsid w:val="00004964"/>
    <w:rsid w:val="000066E2"/>
    <w:rsid w:val="00006F3B"/>
    <w:rsid w:val="0001026B"/>
    <w:rsid w:val="000107A2"/>
    <w:rsid w:val="00011E31"/>
    <w:rsid w:val="0001329F"/>
    <w:rsid w:val="00015614"/>
    <w:rsid w:val="0001641D"/>
    <w:rsid w:val="000167FF"/>
    <w:rsid w:val="00017128"/>
    <w:rsid w:val="000178D8"/>
    <w:rsid w:val="000179B2"/>
    <w:rsid w:val="00017C48"/>
    <w:rsid w:val="000201FC"/>
    <w:rsid w:val="0002272C"/>
    <w:rsid w:val="0002429D"/>
    <w:rsid w:val="00024BF3"/>
    <w:rsid w:val="00025259"/>
    <w:rsid w:val="000253C7"/>
    <w:rsid w:val="00026CE2"/>
    <w:rsid w:val="000275B9"/>
    <w:rsid w:val="00027D8F"/>
    <w:rsid w:val="000300EF"/>
    <w:rsid w:val="000316B6"/>
    <w:rsid w:val="000318CD"/>
    <w:rsid w:val="00033735"/>
    <w:rsid w:val="00033C8E"/>
    <w:rsid w:val="0003412C"/>
    <w:rsid w:val="00035723"/>
    <w:rsid w:val="0003691E"/>
    <w:rsid w:val="00036BB3"/>
    <w:rsid w:val="00037CAD"/>
    <w:rsid w:val="00040C12"/>
    <w:rsid w:val="00041359"/>
    <w:rsid w:val="000418D1"/>
    <w:rsid w:val="00041FED"/>
    <w:rsid w:val="000426BF"/>
    <w:rsid w:val="0004367B"/>
    <w:rsid w:val="000449D9"/>
    <w:rsid w:val="00045957"/>
    <w:rsid w:val="0004640F"/>
    <w:rsid w:val="0004665E"/>
    <w:rsid w:val="0004676A"/>
    <w:rsid w:val="000468FC"/>
    <w:rsid w:val="00050CC5"/>
    <w:rsid w:val="00051156"/>
    <w:rsid w:val="00051EF9"/>
    <w:rsid w:val="000521C2"/>
    <w:rsid w:val="00054BB5"/>
    <w:rsid w:val="00055665"/>
    <w:rsid w:val="000619E2"/>
    <w:rsid w:val="00062426"/>
    <w:rsid w:val="00063662"/>
    <w:rsid w:val="00063BA5"/>
    <w:rsid w:val="00063EC7"/>
    <w:rsid w:val="000651B9"/>
    <w:rsid w:val="00065BE3"/>
    <w:rsid w:val="00065C55"/>
    <w:rsid w:val="00066783"/>
    <w:rsid w:val="000667A0"/>
    <w:rsid w:val="00066BD6"/>
    <w:rsid w:val="00067AD7"/>
    <w:rsid w:val="00070003"/>
    <w:rsid w:val="00072864"/>
    <w:rsid w:val="00072EC8"/>
    <w:rsid w:val="00073EEB"/>
    <w:rsid w:val="00074980"/>
    <w:rsid w:val="00075054"/>
    <w:rsid w:val="000750F1"/>
    <w:rsid w:val="0007632E"/>
    <w:rsid w:val="00076A69"/>
    <w:rsid w:val="00077B80"/>
    <w:rsid w:val="00077D87"/>
    <w:rsid w:val="00077DED"/>
    <w:rsid w:val="00081469"/>
    <w:rsid w:val="00081AE4"/>
    <w:rsid w:val="000824F0"/>
    <w:rsid w:val="000834D6"/>
    <w:rsid w:val="00084A07"/>
    <w:rsid w:val="00084D78"/>
    <w:rsid w:val="00084D88"/>
    <w:rsid w:val="00087F17"/>
    <w:rsid w:val="00091F92"/>
    <w:rsid w:val="00092C2A"/>
    <w:rsid w:val="00093420"/>
    <w:rsid w:val="00094572"/>
    <w:rsid w:val="00094679"/>
    <w:rsid w:val="00095941"/>
    <w:rsid w:val="00095B69"/>
    <w:rsid w:val="00096D48"/>
    <w:rsid w:val="000973DC"/>
    <w:rsid w:val="00097FE5"/>
    <w:rsid w:val="000A0BC4"/>
    <w:rsid w:val="000A13B8"/>
    <w:rsid w:val="000A1C57"/>
    <w:rsid w:val="000A242C"/>
    <w:rsid w:val="000A2789"/>
    <w:rsid w:val="000A3805"/>
    <w:rsid w:val="000A3C50"/>
    <w:rsid w:val="000A3F90"/>
    <w:rsid w:val="000A400C"/>
    <w:rsid w:val="000A4A9E"/>
    <w:rsid w:val="000A7BFB"/>
    <w:rsid w:val="000B165A"/>
    <w:rsid w:val="000B1875"/>
    <w:rsid w:val="000B2F4C"/>
    <w:rsid w:val="000B3112"/>
    <w:rsid w:val="000B3286"/>
    <w:rsid w:val="000B3389"/>
    <w:rsid w:val="000B3CC8"/>
    <w:rsid w:val="000B4278"/>
    <w:rsid w:val="000B42A2"/>
    <w:rsid w:val="000B5ACA"/>
    <w:rsid w:val="000C11FD"/>
    <w:rsid w:val="000C155D"/>
    <w:rsid w:val="000C18DF"/>
    <w:rsid w:val="000C2960"/>
    <w:rsid w:val="000C3185"/>
    <w:rsid w:val="000C4ED7"/>
    <w:rsid w:val="000C51BD"/>
    <w:rsid w:val="000C51CC"/>
    <w:rsid w:val="000C56F6"/>
    <w:rsid w:val="000C715E"/>
    <w:rsid w:val="000C7E73"/>
    <w:rsid w:val="000D0E38"/>
    <w:rsid w:val="000D1441"/>
    <w:rsid w:val="000D1498"/>
    <w:rsid w:val="000D170C"/>
    <w:rsid w:val="000D2349"/>
    <w:rsid w:val="000D2F23"/>
    <w:rsid w:val="000D334E"/>
    <w:rsid w:val="000D4748"/>
    <w:rsid w:val="000D4DAE"/>
    <w:rsid w:val="000D5C70"/>
    <w:rsid w:val="000D5C76"/>
    <w:rsid w:val="000D5CB1"/>
    <w:rsid w:val="000D5D3A"/>
    <w:rsid w:val="000D693A"/>
    <w:rsid w:val="000D6B51"/>
    <w:rsid w:val="000E05B6"/>
    <w:rsid w:val="000E1D46"/>
    <w:rsid w:val="000E2A4D"/>
    <w:rsid w:val="000E355B"/>
    <w:rsid w:val="000E3812"/>
    <w:rsid w:val="000E3EBA"/>
    <w:rsid w:val="000E491D"/>
    <w:rsid w:val="000E5597"/>
    <w:rsid w:val="000E6092"/>
    <w:rsid w:val="000E633A"/>
    <w:rsid w:val="000E65E3"/>
    <w:rsid w:val="000E6977"/>
    <w:rsid w:val="000E792F"/>
    <w:rsid w:val="000F0200"/>
    <w:rsid w:val="000F0F14"/>
    <w:rsid w:val="000F1897"/>
    <w:rsid w:val="000F1B22"/>
    <w:rsid w:val="000F1F57"/>
    <w:rsid w:val="000F3FCE"/>
    <w:rsid w:val="000F41B2"/>
    <w:rsid w:val="000F4F33"/>
    <w:rsid w:val="000F5847"/>
    <w:rsid w:val="000F7E37"/>
    <w:rsid w:val="0010181F"/>
    <w:rsid w:val="001028BD"/>
    <w:rsid w:val="0010486F"/>
    <w:rsid w:val="00104BD4"/>
    <w:rsid w:val="00104DF3"/>
    <w:rsid w:val="00105542"/>
    <w:rsid w:val="0010595A"/>
    <w:rsid w:val="00105B93"/>
    <w:rsid w:val="001061A7"/>
    <w:rsid w:val="00107218"/>
    <w:rsid w:val="00111AF9"/>
    <w:rsid w:val="00111B0A"/>
    <w:rsid w:val="00112946"/>
    <w:rsid w:val="00112C6C"/>
    <w:rsid w:val="001141C6"/>
    <w:rsid w:val="00114BF5"/>
    <w:rsid w:val="00117E3E"/>
    <w:rsid w:val="00120526"/>
    <w:rsid w:val="001219E7"/>
    <w:rsid w:val="00121F26"/>
    <w:rsid w:val="00123E52"/>
    <w:rsid w:val="00124CD5"/>
    <w:rsid w:val="00125E4A"/>
    <w:rsid w:val="0012680D"/>
    <w:rsid w:val="001275A3"/>
    <w:rsid w:val="001276CF"/>
    <w:rsid w:val="00127834"/>
    <w:rsid w:val="00130F55"/>
    <w:rsid w:val="001325A6"/>
    <w:rsid w:val="001327B5"/>
    <w:rsid w:val="00132C06"/>
    <w:rsid w:val="00133474"/>
    <w:rsid w:val="00133C37"/>
    <w:rsid w:val="00133CE4"/>
    <w:rsid w:val="001343EC"/>
    <w:rsid w:val="00134524"/>
    <w:rsid w:val="00134D70"/>
    <w:rsid w:val="001367FA"/>
    <w:rsid w:val="00137807"/>
    <w:rsid w:val="001400D6"/>
    <w:rsid w:val="00141352"/>
    <w:rsid w:val="00141AE8"/>
    <w:rsid w:val="00141DBC"/>
    <w:rsid w:val="00141E61"/>
    <w:rsid w:val="00143C47"/>
    <w:rsid w:val="00144544"/>
    <w:rsid w:val="00144D90"/>
    <w:rsid w:val="0014545B"/>
    <w:rsid w:val="001469DD"/>
    <w:rsid w:val="00147465"/>
    <w:rsid w:val="00150C2A"/>
    <w:rsid w:val="0015109C"/>
    <w:rsid w:val="0015133E"/>
    <w:rsid w:val="00151E23"/>
    <w:rsid w:val="00153431"/>
    <w:rsid w:val="0015379F"/>
    <w:rsid w:val="00154809"/>
    <w:rsid w:val="00155C46"/>
    <w:rsid w:val="00160CD0"/>
    <w:rsid w:val="00161CB3"/>
    <w:rsid w:val="00163014"/>
    <w:rsid w:val="00163C97"/>
    <w:rsid w:val="001658C0"/>
    <w:rsid w:val="00165FAB"/>
    <w:rsid w:val="00170FB1"/>
    <w:rsid w:val="00171522"/>
    <w:rsid w:val="0017163B"/>
    <w:rsid w:val="001723DD"/>
    <w:rsid w:val="001735C1"/>
    <w:rsid w:val="0017364B"/>
    <w:rsid w:val="00174012"/>
    <w:rsid w:val="00174EBD"/>
    <w:rsid w:val="00174FCC"/>
    <w:rsid w:val="00175AC3"/>
    <w:rsid w:val="001766D8"/>
    <w:rsid w:val="00176EC4"/>
    <w:rsid w:val="00176F47"/>
    <w:rsid w:val="0017729B"/>
    <w:rsid w:val="001805DD"/>
    <w:rsid w:val="00180CAA"/>
    <w:rsid w:val="00181987"/>
    <w:rsid w:val="00182496"/>
    <w:rsid w:val="0018286B"/>
    <w:rsid w:val="001833FD"/>
    <w:rsid w:val="00186192"/>
    <w:rsid w:val="00186F9A"/>
    <w:rsid w:val="00187621"/>
    <w:rsid w:val="00190CED"/>
    <w:rsid w:val="001915D9"/>
    <w:rsid w:val="001918D0"/>
    <w:rsid w:val="00191E65"/>
    <w:rsid w:val="0019294D"/>
    <w:rsid w:val="00193A95"/>
    <w:rsid w:val="00194332"/>
    <w:rsid w:val="00194883"/>
    <w:rsid w:val="00194B81"/>
    <w:rsid w:val="00195413"/>
    <w:rsid w:val="001A09C3"/>
    <w:rsid w:val="001A09CF"/>
    <w:rsid w:val="001A0CDB"/>
    <w:rsid w:val="001A0F53"/>
    <w:rsid w:val="001A3357"/>
    <w:rsid w:val="001A56AC"/>
    <w:rsid w:val="001A5B7C"/>
    <w:rsid w:val="001A638B"/>
    <w:rsid w:val="001A6E8B"/>
    <w:rsid w:val="001A7FE4"/>
    <w:rsid w:val="001B0005"/>
    <w:rsid w:val="001B0698"/>
    <w:rsid w:val="001B0833"/>
    <w:rsid w:val="001B0F08"/>
    <w:rsid w:val="001B405F"/>
    <w:rsid w:val="001B5E44"/>
    <w:rsid w:val="001B5FE8"/>
    <w:rsid w:val="001B6787"/>
    <w:rsid w:val="001B7B82"/>
    <w:rsid w:val="001C014A"/>
    <w:rsid w:val="001C08D7"/>
    <w:rsid w:val="001C0E99"/>
    <w:rsid w:val="001C2A39"/>
    <w:rsid w:val="001C2DFE"/>
    <w:rsid w:val="001C3D50"/>
    <w:rsid w:val="001C48D5"/>
    <w:rsid w:val="001C58F8"/>
    <w:rsid w:val="001C5CE3"/>
    <w:rsid w:val="001C629B"/>
    <w:rsid w:val="001C6E03"/>
    <w:rsid w:val="001D0B3A"/>
    <w:rsid w:val="001D11B4"/>
    <w:rsid w:val="001D128E"/>
    <w:rsid w:val="001D4202"/>
    <w:rsid w:val="001D4230"/>
    <w:rsid w:val="001D4F4D"/>
    <w:rsid w:val="001D50B8"/>
    <w:rsid w:val="001D5C7F"/>
    <w:rsid w:val="001D62EA"/>
    <w:rsid w:val="001D6390"/>
    <w:rsid w:val="001D711B"/>
    <w:rsid w:val="001E1919"/>
    <w:rsid w:val="001E1AA3"/>
    <w:rsid w:val="001E1B04"/>
    <w:rsid w:val="001E5113"/>
    <w:rsid w:val="001E529C"/>
    <w:rsid w:val="001E6B19"/>
    <w:rsid w:val="001E7432"/>
    <w:rsid w:val="001E7D8F"/>
    <w:rsid w:val="001F27F3"/>
    <w:rsid w:val="001F304E"/>
    <w:rsid w:val="001F5201"/>
    <w:rsid w:val="001F5900"/>
    <w:rsid w:val="001F5A36"/>
    <w:rsid w:val="001F6518"/>
    <w:rsid w:val="001F6533"/>
    <w:rsid w:val="001F79C6"/>
    <w:rsid w:val="002003D0"/>
    <w:rsid w:val="00201219"/>
    <w:rsid w:val="00203626"/>
    <w:rsid w:val="00203927"/>
    <w:rsid w:val="00204B5B"/>
    <w:rsid w:val="00205E66"/>
    <w:rsid w:val="00207ADA"/>
    <w:rsid w:val="002101AF"/>
    <w:rsid w:val="00214148"/>
    <w:rsid w:val="00214282"/>
    <w:rsid w:val="00214A15"/>
    <w:rsid w:val="00214B52"/>
    <w:rsid w:val="00214E71"/>
    <w:rsid w:val="00215AC7"/>
    <w:rsid w:val="00216D45"/>
    <w:rsid w:val="00216F5D"/>
    <w:rsid w:val="00216F7D"/>
    <w:rsid w:val="00217086"/>
    <w:rsid w:val="002217C8"/>
    <w:rsid w:val="002228A1"/>
    <w:rsid w:val="00222A5E"/>
    <w:rsid w:val="002243E6"/>
    <w:rsid w:val="0022458C"/>
    <w:rsid w:val="002257D5"/>
    <w:rsid w:val="00226ECB"/>
    <w:rsid w:val="002311B0"/>
    <w:rsid w:val="00232536"/>
    <w:rsid w:val="00233E11"/>
    <w:rsid w:val="00234561"/>
    <w:rsid w:val="002348FC"/>
    <w:rsid w:val="00235CEB"/>
    <w:rsid w:val="0023753A"/>
    <w:rsid w:val="00237EA9"/>
    <w:rsid w:val="00240B7F"/>
    <w:rsid w:val="002415A7"/>
    <w:rsid w:val="00244B33"/>
    <w:rsid w:val="00245743"/>
    <w:rsid w:val="002457FF"/>
    <w:rsid w:val="0024647D"/>
    <w:rsid w:val="002465E9"/>
    <w:rsid w:val="00250152"/>
    <w:rsid w:val="0025057B"/>
    <w:rsid w:val="00250673"/>
    <w:rsid w:val="00251C36"/>
    <w:rsid w:val="00253BD6"/>
    <w:rsid w:val="00254667"/>
    <w:rsid w:val="0025562F"/>
    <w:rsid w:val="002568C4"/>
    <w:rsid w:val="00257ECE"/>
    <w:rsid w:val="00260DE7"/>
    <w:rsid w:val="00261A22"/>
    <w:rsid w:val="00263917"/>
    <w:rsid w:val="00263DAC"/>
    <w:rsid w:val="0026660B"/>
    <w:rsid w:val="002667BA"/>
    <w:rsid w:val="00266F3F"/>
    <w:rsid w:val="002674C4"/>
    <w:rsid w:val="00270668"/>
    <w:rsid w:val="00272376"/>
    <w:rsid w:val="00272A90"/>
    <w:rsid w:val="00273E4F"/>
    <w:rsid w:val="002744A2"/>
    <w:rsid w:val="002746F3"/>
    <w:rsid w:val="00274852"/>
    <w:rsid w:val="002765BA"/>
    <w:rsid w:val="00277587"/>
    <w:rsid w:val="00277F86"/>
    <w:rsid w:val="002802E4"/>
    <w:rsid w:val="0028073A"/>
    <w:rsid w:val="00281561"/>
    <w:rsid w:val="002830BC"/>
    <w:rsid w:val="00285532"/>
    <w:rsid w:val="002858C2"/>
    <w:rsid w:val="00286B9E"/>
    <w:rsid w:val="0029093E"/>
    <w:rsid w:val="00290DC8"/>
    <w:rsid w:val="002927A0"/>
    <w:rsid w:val="002966E0"/>
    <w:rsid w:val="002968F6"/>
    <w:rsid w:val="00296B5E"/>
    <w:rsid w:val="002A1194"/>
    <w:rsid w:val="002A278B"/>
    <w:rsid w:val="002A294E"/>
    <w:rsid w:val="002A2AA5"/>
    <w:rsid w:val="002A3CA0"/>
    <w:rsid w:val="002A4792"/>
    <w:rsid w:val="002A47D0"/>
    <w:rsid w:val="002A4841"/>
    <w:rsid w:val="002A5ABC"/>
    <w:rsid w:val="002A5F6F"/>
    <w:rsid w:val="002A73BE"/>
    <w:rsid w:val="002A7BB5"/>
    <w:rsid w:val="002B0774"/>
    <w:rsid w:val="002B0907"/>
    <w:rsid w:val="002B09A8"/>
    <w:rsid w:val="002B0D9B"/>
    <w:rsid w:val="002B1C3A"/>
    <w:rsid w:val="002B2CE5"/>
    <w:rsid w:val="002B327D"/>
    <w:rsid w:val="002B49F1"/>
    <w:rsid w:val="002B5A1D"/>
    <w:rsid w:val="002B6E19"/>
    <w:rsid w:val="002B78F7"/>
    <w:rsid w:val="002C02B6"/>
    <w:rsid w:val="002C14D0"/>
    <w:rsid w:val="002C31EE"/>
    <w:rsid w:val="002C4187"/>
    <w:rsid w:val="002C41B8"/>
    <w:rsid w:val="002C462A"/>
    <w:rsid w:val="002C5D01"/>
    <w:rsid w:val="002C63C5"/>
    <w:rsid w:val="002C7BB7"/>
    <w:rsid w:val="002D111A"/>
    <w:rsid w:val="002D1F8F"/>
    <w:rsid w:val="002D2EDF"/>
    <w:rsid w:val="002D3D02"/>
    <w:rsid w:val="002D4739"/>
    <w:rsid w:val="002D4C7A"/>
    <w:rsid w:val="002D590B"/>
    <w:rsid w:val="002D5F1C"/>
    <w:rsid w:val="002D6CBF"/>
    <w:rsid w:val="002E2997"/>
    <w:rsid w:val="002E3CA3"/>
    <w:rsid w:val="002E3D16"/>
    <w:rsid w:val="002E3DA2"/>
    <w:rsid w:val="002E3E72"/>
    <w:rsid w:val="002E4CE0"/>
    <w:rsid w:val="002E6D40"/>
    <w:rsid w:val="002F0884"/>
    <w:rsid w:val="002F0F66"/>
    <w:rsid w:val="002F141F"/>
    <w:rsid w:val="002F24A6"/>
    <w:rsid w:val="002F3829"/>
    <w:rsid w:val="002F412D"/>
    <w:rsid w:val="002F5EAD"/>
    <w:rsid w:val="002F6CB7"/>
    <w:rsid w:val="0030062C"/>
    <w:rsid w:val="00301D8E"/>
    <w:rsid w:val="00301E8E"/>
    <w:rsid w:val="00303A47"/>
    <w:rsid w:val="0030482A"/>
    <w:rsid w:val="00305FDB"/>
    <w:rsid w:val="00307C87"/>
    <w:rsid w:val="00307F72"/>
    <w:rsid w:val="003110BE"/>
    <w:rsid w:val="00311117"/>
    <w:rsid w:val="00311877"/>
    <w:rsid w:val="00312544"/>
    <w:rsid w:val="00312D73"/>
    <w:rsid w:val="003147FC"/>
    <w:rsid w:val="003148A4"/>
    <w:rsid w:val="00315636"/>
    <w:rsid w:val="003169EE"/>
    <w:rsid w:val="00316BAC"/>
    <w:rsid w:val="00316E87"/>
    <w:rsid w:val="00317176"/>
    <w:rsid w:val="00321B58"/>
    <w:rsid w:val="0032439C"/>
    <w:rsid w:val="00326364"/>
    <w:rsid w:val="0032693A"/>
    <w:rsid w:val="00330F7B"/>
    <w:rsid w:val="00330FF2"/>
    <w:rsid w:val="0033644A"/>
    <w:rsid w:val="003375F2"/>
    <w:rsid w:val="00337B28"/>
    <w:rsid w:val="00337F30"/>
    <w:rsid w:val="00341FE8"/>
    <w:rsid w:val="00342027"/>
    <w:rsid w:val="003443E7"/>
    <w:rsid w:val="003445DB"/>
    <w:rsid w:val="00344F39"/>
    <w:rsid w:val="0034618A"/>
    <w:rsid w:val="00346943"/>
    <w:rsid w:val="00346E67"/>
    <w:rsid w:val="00347FDB"/>
    <w:rsid w:val="0035095C"/>
    <w:rsid w:val="00350F9A"/>
    <w:rsid w:val="00352151"/>
    <w:rsid w:val="00355B6D"/>
    <w:rsid w:val="00356575"/>
    <w:rsid w:val="00356A2F"/>
    <w:rsid w:val="003600B2"/>
    <w:rsid w:val="003609CF"/>
    <w:rsid w:val="0036240F"/>
    <w:rsid w:val="003633D8"/>
    <w:rsid w:val="003636F9"/>
    <w:rsid w:val="00363979"/>
    <w:rsid w:val="0036399A"/>
    <w:rsid w:val="0036485E"/>
    <w:rsid w:val="00364B51"/>
    <w:rsid w:val="0036510E"/>
    <w:rsid w:val="00371540"/>
    <w:rsid w:val="00371D54"/>
    <w:rsid w:val="003752CE"/>
    <w:rsid w:val="00376037"/>
    <w:rsid w:val="0037619C"/>
    <w:rsid w:val="00376398"/>
    <w:rsid w:val="00376AD3"/>
    <w:rsid w:val="00376DCE"/>
    <w:rsid w:val="0037702F"/>
    <w:rsid w:val="0037767B"/>
    <w:rsid w:val="00381FAF"/>
    <w:rsid w:val="00382C87"/>
    <w:rsid w:val="0038342E"/>
    <w:rsid w:val="00384877"/>
    <w:rsid w:val="00384DA1"/>
    <w:rsid w:val="003856A9"/>
    <w:rsid w:val="003863DC"/>
    <w:rsid w:val="00386515"/>
    <w:rsid w:val="0038678A"/>
    <w:rsid w:val="00387A3C"/>
    <w:rsid w:val="00387BA2"/>
    <w:rsid w:val="00393E69"/>
    <w:rsid w:val="003949D0"/>
    <w:rsid w:val="003958E5"/>
    <w:rsid w:val="003A0F68"/>
    <w:rsid w:val="003A16FE"/>
    <w:rsid w:val="003A2ACD"/>
    <w:rsid w:val="003A2C8A"/>
    <w:rsid w:val="003A3E80"/>
    <w:rsid w:val="003A401F"/>
    <w:rsid w:val="003A5C01"/>
    <w:rsid w:val="003A6B39"/>
    <w:rsid w:val="003B16D5"/>
    <w:rsid w:val="003B1955"/>
    <w:rsid w:val="003B1984"/>
    <w:rsid w:val="003B2415"/>
    <w:rsid w:val="003B3923"/>
    <w:rsid w:val="003B393E"/>
    <w:rsid w:val="003B3E05"/>
    <w:rsid w:val="003B3EC4"/>
    <w:rsid w:val="003B57DC"/>
    <w:rsid w:val="003B5C91"/>
    <w:rsid w:val="003C040A"/>
    <w:rsid w:val="003C0ED5"/>
    <w:rsid w:val="003C14A0"/>
    <w:rsid w:val="003C32EB"/>
    <w:rsid w:val="003C3681"/>
    <w:rsid w:val="003C47F2"/>
    <w:rsid w:val="003C4853"/>
    <w:rsid w:val="003C6A27"/>
    <w:rsid w:val="003C6E54"/>
    <w:rsid w:val="003C7C9C"/>
    <w:rsid w:val="003D1AC0"/>
    <w:rsid w:val="003D2BF3"/>
    <w:rsid w:val="003D2C52"/>
    <w:rsid w:val="003D3A37"/>
    <w:rsid w:val="003D3A8F"/>
    <w:rsid w:val="003D3BAF"/>
    <w:rsid w:val="003D3BD5"/>
    <w:rsid w:val="003D5B24"/>
    <w:rsid w:val="003D5B6E"/>
    <w:rsid w:val="003D722F"/>
    <w:rsid w:val="003E1A22"/>
    <w:rsid w:val="003E1E4A"/>
    <w:rsid w:val="003E2163"/>
    <w:rsid w:val="003E2BFA"/>
    <w:rsid w:val="003E2EC4"/>
    <w:rsid w:val="003E52B8"/>
    <w:rsid w:val="003E54D6"/>
    <w:rsid w:val="003E5942"/>
    <w:rsid w:val="003E6321"/>
    <w:rsid w:val="003E6AA6"/>
    <w:rsid w:val="003E6ACF"/>
    <w:rsid w:val="003E6BD1"/>
    <w:rsid w:val="003F0247"/>
    <w:rsid w:val="003F0EE0"/>
    <w:rsid w:val="003F1CD9"/>
    <w:rsid w:val="003F4DC8"/>
    <w:rsid w:val="003F5062"/>
    <w:rsid w:val="003F638B"/>
    <w:rsid w:val="003F6C65"/>
    <w:rsid w:val="004030CD"/>
    <w:rsid w:val="004031BC"/>
    <w:rsid w:val="004047D0"/>
    <w:rsid w:val="004047E2"/>
    <w:rsid w:val="00405BAF"/>
    <w:rsid w:val="00405C42"/>
    <w:rsid w:val="0040664B"/>
    <w:rsid w:val="00406A55"/>
    <w:rsid w:val="00406FE7"/>
    <w:rsid w:val="004077FD"/>
    <w:rsid w:val="00407FC3"/>
    <w:rsid w:val="00410045"/>
    <w:rsid w:val="004108AF"/>
    <w:rsid w:val="00411ECE"/>
    <w:rsid w:val="00413358"/>
    <w:rsid w:val="00414D6A"/>
    <w:rsid w:val="004160DE"/>
    <w:rsid w:val="00416FE8"/>
    <w:rsid w:val="00417094"/>
    <w:rsid w:val="00417350"/>
    <w:rsid w:val="00420654"/>
    <w:rsid w:val="00420A46"/>
    <w:rsid w:val="00422C80"/>
    <w:rsid w:val="00423224"/>
    <w:rsid w:val="00423CB0"/>
    <w:rsid w:val="0042503E"/>
    <w:rsid w:val="004252C9"/>
    <w:rsid w:val="00425507"/>
    <w:rsid w:val="00425C77"/>
    <w:rsid w:val="004263FF"/>
    <w:rsid w:val="00430900"/>
    <w:rsid w:val="0043237F"/>
    <w:rsid w:val="004329B6"/>
    <w:rsid w:val="00433E75"/>
    <w:rsid w:val="00433F18"/>
    <w:rsid w:val="0043456F"/>
    <w:rsid w:val="004346D9"/>
    <w:rsid w:val="00435A49"/>
    <w:rsid w:val="00435A99"/>
    <w:rsid w:val="00435E70"/>
    <w:rsid w:val="00436FF2"/>
    <w:rsid w:val="004377F2"/>
    <w:rsid w:val="00437F43"/>
    <w:rsid w:val="00443636"/>
    <w:rsid w:val="00444322"/>
    <w:rsid w:val="0044442C"/>
    <w:rsid w:val="00445BCB"/>
    <w:rsid w:val="00445BD7"/>
    <w:rsid w:val="00445FCD"/>
    <w:rsid w:val="00446902"/>
    <w:rsid w:val="00446A46"/>
    <w:rsid w:val="00447A88"/>
    <w:rsid w:val="00451643"/>
    <w:rsid w:val="00453082"/>
    <w:rsid w:val="0045356D"/>
    <w:rsid w:val="00453C78"/>
    <w:rsid w:val="004540ED"/>
    <w:rsid w:val="004547F9"/>
    <w:rsid w:val="00460724"/>
    <w:rsid w:val="00461A5F"/>
    <w:rsid w:val="004622EB"/>
    <w:rsid w:val="004626B7"/>
    <w:rsid w:val="00463196"/>
    <w:rsid w:val="004631DC"/>
    <w:rsid w:val="00465B6C"/>
    <w:rsid w:val="00466242"/>
    <w:rsid w:val="004662E9"/>
    <w:rsid w:val="004664BF"/>
    <w:rsid w:val="00466A7C"/>
    <w:rsid w:val="0046705D"/>
    <w:rsid w:val="004670B2"/>
    <w:rsid w:val="00467E1A"/>
    <w:rsid w:val="00467E4B"/>
    <w:rsid w:val="004717E0"/>
    <w:rsid w:val="00472BA9"/>
    <w:rsid w:val="00473B3B"/>
    <w:rsid w:val="0047664C"/>
    <w:rsid w:val="00477C73"/>
    <w:rsid w:val="00481B8A"/>
    <w:rsid w:val="00481F15"/>
    <w:rsid w:val="00483145"/>
    <w:rsid w:val="00484D52"/>
    <w:rsid w:val="004875D4"/>
    <w:rsid w:val="004909C9"/>
    <w:rsid w:val="0049168F"/>
    <w:rsid w:val="00491BE9"/>
    <w:rsid w:val="00491C49"/>
    <w:rsid w:val="00493872"/>
    <w:rsid w:val="00494569"/>
    <w:rsid w:val="0049471C"/>
    <w:rsid w:val="00494EC3"/>
    <w:rsid w:val="0049516C"/>
    <w:rsid w:val="0049536F"/>
    <w:rsid w:val="00495573"/>
    <w:rsid w:val="00495CDA"/>
    <w:rsid w:val="004961ED"/>
    <w:rsid w:val="0049625C"/>
    <w:rsid w:val="00496DCC"/>
    <w:rsid w:val="004A2135"/>
    <w:rsid w:val="004A277C"/>
    <w:rsid w:val="004A5D7B"/>
    <w:rsid w:val="004A6379"/>
    <w:rsid w:val="004A7A21"/>
    <w:rsid w:val="004A7B07"/>
    <w:rsid w:val="004A7B66"/>
    <w:rsid w:val="004B1EF6"/>
    <w:rsid w:val="004B2EBA"/>
    <w:rsid w:val="004B38AC"/>
    <w:rsid w:val="004B3B3F"/>
    <w:rsid w:val="004B3E58"/>
    <w:rsid w:val="004B50BD"/>
    <w:rsid w:val="004B5B85"/>
    <w:rsid w:val="004B64F2"/>
    <w:rsid w:val="004B6938"/>
    <w:rsid w:val="004B6A63"/>
    <w:rsid w:val="004C0159"/>
    <w:rsid w:val="004C0470"/>
    <w:rsid w:val="004C053C"/>
    <w:rsid w:val="004C165A"/>
    <w:rsid w:val="004C230E"/>
    <w:rsid w:val="004C2E42"/>
    <w:rsid w:val="004C5082"/>
    <w:rsid w:val="004C63C6"/>
    <w:rsid w:val="004C764A"/>
    <w:rsid w:val="004C7CCC"/>
    <w:rsid w:val="004D0305"/>
    <w:rsid w:val="004D0C05"/>
    <w:rsid w:val="004D198C"/>
    <w:rsid w:val="004D1DC3"/>
    <w:rsid w:val="004D22B6"/>
    <w:rsid w:val="004D33C9"/>
    <w:rsid w:val="004D4EEB"/>
    <w:rsid w:val="004D5158"/>
    <w:rsid w:val="004D5745"/>
    <w:rsid w:val="004D58AB"/>
    <w:rsid w:val="004D5E1D"/>
    <w:rsid w:val="004D679A"/>
    <w:rsid w:val="004D6976"/>
    <w:rsid w:val="004E0A87"/>
    <w:rsid w:val="004E162F"/>
    <w:rsid w:val="004E1DB4"/>
    <w:rsid w:val="004E1F98"/>
    <w:rsid w:val="004E45DE"/>
    <w:rsid w:val="004E5368"/>
    <w:rsid w:val="004E54C7"/>
    <w:rsid w:val="004E7BE7"/>
    <w:rsid w:val="004F0064"/>
    <w:rsid w:val="004F01C8"/>
    <w:rsid w:val="004F103E"/>
    <w:rsid w:val="004F1126"/>
    <w:rsid w:val="004F18BA"/>
    <w:rsid w:val="004F18F5"/>
    <w:rsid w:val="004F1B9F"/>
    <w:rsid w:val="004F1EB1"/>
    <w:rsid w:val="004F2BE8"/>
    <w:rsid w:val="004F4386"/>
    <w:rsid w:val="004F47DB"/>
    <w:rsid w:val="004F5B1C"/>
    <w:rsid w:val="004F5ECA"/>
    <w:rsid w:val="004F6705"/>
    <w:rsid w:val="005035AF"/>
    <w:rsid w:val="005050DD"/>
    <w:rsid w:val="00506DC8"/>
    <w:rsid w:val="00506FC5"/>
    <w:rsid w:val="005109F3"/>
    <w:rsid w:val="005110C4"/>
    <w:rsid w:val="00511FBC"/>
    <w:rsid w:val="005127CD"/>
    <w:rsid w:val="0051285E"/>
    <w:rsid w:val="00512B4C"/>
    <w:rsid w:val="0051370F"/>
    <w:rsid w:val="0051487F"/>
    <w:rsid w:val="00514B89"/>
    <w:rsid w:val="00515F9A"/>
    <w:rsid w:val="00516A0C"/>
    <w:rsid w:val="0051760F"/>
    <w:rsid w:val="00521127"/>
    <w:rsid w:val="0052142A"/>
    <w:rsid w:val="00521847"/>
    <w:rsid w:val="00522640"/>
    <w:rsid w:val="0052396A"/>
    <w:rsid w:val="005240E4"/>
    <w:rsid w:val="005250CE"/>
    <w:rsid w:val="005256B6"/>
    <w:rsid w:val="00526909"/>
    <w:rsid w:val="00530B62"/>
    <w:rsid w:val="005313DF"/>
    <w:rsid w:val="00532004"/>
    <w:rsid w:val="005329E2"/>
    <w:rsid w:val="005329E4"/>
    <w:rsid w:val="00535FBC"/>
    <w:rsid w:val="00537519"/>
    <w:rsid w:val="0054020F"/>
    <w:rsid w:val="00540275"/>
    <w:rsid w:val="00540315"/>
    <w:rsid w:val="00540745"/>
    <w:rsid w:val="00540EE2"/>
    <w:rsid w:val="00541804"/>
    <w:rsid w:val="0054196F"/>
    <w:rsid w:val="00541ABC"/>
    <w:rsid w:val="0054211A"/>
    <w:rsid w:val="00542986"/>
    <w:rsid w:val="00543B4C"/>
    <w:rsid w:val="0054498A"/>
    <w:rsid w:val="0054606E"/>
    <w:rsid w:val="00546F35"/>
    <w:rsid w:val="00547325"/>
    <w:rsid w:val="00547340"/>
    <w:rsid w:val="00547784"/>
    <w:rsid w:val="00550E1E"/>
    <w:rsid w:val="00552908"/>
    <w:rsid w:val="00552C87"/>
    <w:rsid w:val="00553580"/>
    <w:rsid w:val="005543BC"/>
    <w:rsid w:val="005548F2"/>
    <w:rsid w:val="005554EC"/>
    <w:rsid w:val="00556318"/>
    <w:rsid w:val="005569C4"/>
    <w:rsid w:val="0055761D"/>
    <w:rsid w:val="00557D2B"/>
    <w:rsid w:val="0056112F"/>
    <w:rsid w:val="00561B4A"/>
    <w:rsid w:val="00561EDD"/>
    <w:rsid w:val="0056429A"/>
    <w:rsid w:val="00564E40"/>
    <w:rsid w:val="005656C0"/>
    <w:rsid w:val="0056578F"/>
    <w:rsid w:val="00565E67"/>
    <w:rsid w:val="00565F6B"/>
    <w:rsid w:val="00567210"/>
    <w:rsid w:val="00572237"/>
    <w:rsid w:val="005736DB"/>
    <w:rsid w:val="00573DE8"/>
    <w:rsid w:val="00575388"/>
    <w:rsid w:val="005753A5"/>
    <w:rsid w:val="0057665E"/>
    <w:rsid w:val="00580786"/>
    <w:rsid w:val="00580F65"/>
    <w:rsid w:val="005827ED"/>
    <w:rsid w:val="00583758"/>
    <w:rsid w:val="005843CE"/>
    <w:rsid w:val="00585BA1"/>
    <w:rsid w:val="005872F7"/>
    <w:rsid w:val="005877AC"/>
    <w:rsid w:val="0059206F"/>
    <w:rsid w:val="00593BC0"/>
    <w:rsid w:val="00594BFC"/>
    <w:rsid w:val="0059515B"/>
    <w:rsid w:val="00595321"/>
    <w:rsid w:val="00595829"/>
    <w:rsid w:val="0059595B"/>
    <w:rsid w:val="00595FF6"/>
    <w:rsid w:val="0059624A"/>
    <w:rsid w:val="00596B10"/>
    <w:rsid w:val="00597BD9"/>
    <w:rsid w:val="005A0AFA"/>
    <w:rsid w:val="005A3597"/>
    <w:rsid w:val="005A3D56"/>
    <w:rsid w:val="005A3E5D"/>
    <w:rsid w:val="005A5B93"/>
    <w:rsid w:val="005A5F67"/>
    <w:rsid w:val="005B1742"/>
    <w:rsid w:val="005B1B35"/>
    <w:rsid w:val="005B203C"/>
    <w:rsid w:val="005B240B"/>
    <w:rsid w:val="005B2B10"/>
    <w:rsid w:val="005B4B62"/>
    <w:rsid w:val="005B54D4"/>
    <w:rsid w:val="005B6748"/>
    <w:rsid w:val="005B7BC2"/>
    <w:rsid w:val="005C13EB"/>
    <w:rsid w:val="005C1B59"/>
    <w:rsid w:val="005C3149"/>
    <w:rsid w:val="005C3775"/>
    <w:rsid w:val="005C4738"/>
    <w:rsid w:val="005C56F4"/>
    <w:rsid w:val="005C76E5"/>
    <w:rsid w:val="005D0990"/>
    <w:rsid w:val="005D10BB"/>
    <w:rsid w:val="005D18CE"/>
    <w:rsid w:val="005D22AB"/>
    <w:rsid w:val="005D512D"/>
    <w:rsid w:val="005D516E"/>
    <w:rsid w:val="005D5801"/>
    <w:rsid w:val="005D5E00"/>
    <w:rsid w:val="005D62C5"/>
    <w:rsid w:val="005D71C6"/>
    <w:rsid w:val="005D746A"/>
    <w:rsid w:val="005E071C"/>
    <w:rsid w:val="005E1A33"/>
    <w:rsid w:val="005E1B42"/>
    <w:rsid w:val="005E2D53"/>
    <w:rsid w:val="005E339F"/>
    <w:rsid w:val="005E3906"/>
    <w:rsid w:val="005E4276"/>
    <w:rsid w:val="005E4727"/>
    <w:rsid w:val="005E4C89"/>
    <w:rsid w:val="005E67B6"/>
    <w:rsid w:val="005E7092"/>
    <w:rsid w:val="005F2B6F"/>
    <w:rsid w:val="005F412E"/>
    <w:rsid w:val="005F437A"/>
    <w:rsid w:val="005F5980"/>
    <w:rsid w:val="005F6032"/>
    <w:rsid w:val="005F7C7E"/>
    <w:rsid w:val="00600470"/>
    <w:rsid w:val="00600DCA"/>
    <w:rsid w:val="006012CE"/>
    <w:rsid w:val="006017C5"/>
    <w:rsid w:val="006040BD"/>
    <w:rsid w:val="00604EF1"/>
    <w:rsid w:val="00605E6B"/>
    <w:rsid w:val="00606577"/>
    <w:rsid w:val="00606DA5"/>
    <w:rsid w:val="00607906"/>
    <w:rsid w:val="0061073E"/>
    <w:rsid w:val="006109AF"/>
    <w:rsid w:val="00610D5B"/>
    <w:rsid w:val="0061118A"/>
    <w:rsid w:val="00611755"/>
    <w:rsid w:val="0061191A"/>
    <w:rsid w:val="00611BA2"/>
    <w:rsid w:val="00611F36"/>
    <w:rsid w:val="00611F7B"/>
    <w:rsid w:val="006121BC"/>
    <w:rsid w:val="0061333B"/>
    <w:rsid w:val="0061411C"/>
    <w:rsid w:val="006144EC"/>
    <w:rsid w:val="006158BA"/>
    <w:rsid w:val="0061656C"/>
    <w:rsid w:val="00622069"/>
    <w:rsid w:val="00622874"/>
    <w:rsid w:val="006238CE"/>
    <w:rsid w:val="00623A38"/>
    <w:rsid w:val="00625C2B"/>
    <w:rsid w:val="00626233"/>
    <w:rsid w:val="00626710"/>
    <w:rsid w:val="00626EC7"/>
    <w:rsid w:val="0062744B"/>
    <w:rsid w:val="00627EAD"/>
    <w:rsid w:val="00630C6E"/>
    <w:rsid w:val="006310A0"/>
    <w:rsid w:val="006311EA"/>
    <w:rsid w:val="006313C8"/>
    <w:rsid w:val="0063169D"/>
    <w:rsid w:val="0063178C"/>
    <w:rsid w:val="00632E22"/>
    <w:rsid w:val="006330E1"/>
    <w:rsid w:val="00633C68"/>
    <w:rsid w:val="006356E4"/>
    <w:rsid w:val="00635EEE"/>
    <w:rsid w:val="0063619E"/>
    <w:rsid w:val="00637B2D"/>
    <w:rsid w:val="006400C1"/>
    <w:rsid w:val="006403B3"/>
    <w:rsid w:val="00640513"/>
    <w:rsid w:val="00641777"/>
    <w:rsid w:val="00641CA6"/>
    <w:rsid w:val="0064233B"/>
    <w:rsid w:val="0064264C"/>
    <w:rsid w:val="00642B88"/>
    <w:rsid w:val="006436E6"/>
    <w:rsid w:val="00644CB2"/>
    <w:rsid w:val="00645C2B"/>
    <w:rsid w:val="006469ED"/>
    <w:rsid w:val="00646A24"/>
    <w:rsid w:val="00646CEE"/>
    <w:rsid w:val="006471FC"/>
    <w:rsid w:val="0065022B"/>
    <w:rsid w:val="006507A0"/>
    <w:rsid w:val="00650C0D"/>
    <w:rsid w:val="00651747"/>
    <w:rsid w:val="0065390E"/>
    <w:rsid w:val="006556F9"/>
    <w:rsid w:val="00656742"/>
    <w:rsid w:val="006575C1"/>
    <w:rsid w:val="00660190"/>
    <w:rsid w:val="00662373"/>
    <w:rsid w:val="006629F0"/>
    <w:rsid w:val="006632C5"/>
    <w:rsid w:val="00663A9A"/>
    <w:rsid w:val="00663FE3"/>
    <w:rsid w:val="00664665"/>
    <w:rsid w:val="006652C5"/>
    <w:rsid w:val="00665A3C"/>
    <w:rsid w:val="00666F65"/>
    <w:rsid w:val="0066707B"/>
    <w:rsid w:val="006673FF"/>
    <w:rsid w:val="00667955"/>
    <w:rsid w:val="00670BDE"/>
    <w:rsid w:val="0067212B"/>
    <w:rsid w:val="00672719"/>
    <w:rsid w:val="00673BBA"/>
    <w:rsid w:val="0067421D"/>
    <w:rsid w:val="006743F7"/>
    <w:rsid w:val="00675159"/>
    <w:rsid w:val="00677654"/>
    <w:rsid w:val="0068046D"/>
    <w:rsid w:val="00680D87"/>
    <w:rsid w:val="006817E4"/>
    <w:rsid w:val="00681A56"/>
    <w:rsid w:val="00681AF0"/>
    <w:rsid w:val="006820BB"/>
    <w:rsid w:val="006829A8"/>
    <w:rsid w:val="00685508"/>
    <w:rsid w:val="0068576B"/>
    <w:rsid w:val="00685B42"/>
    <w:rsid w:val="00685C30"/>
    <w:rsid w:val="006861B9"/>
    <w:rsid w:val="00686204"/>
    <w:rsid w:val="00686682"/>
    <w:rsid w:val="0068772B"/>
    <w:rsid w:val="00687A1A"/>
    <w:rsid w:val="00690774"/>
    <w:rsid w:val="00691C85"/>
    <w:rsid w:val="00692370"/>
    <w:rsid w:val="00692ECF"/>
    <w:rsid w:val="00693325"/>
    <w:rsid w:val="00693D42"/>
    <w:rsid w:val="00695160"/>
    <w:rsid w:val="0069518A"/>
    <w:rsid w:val="00695EFF"/>
    <w:rsid w:val="0069657F"/>
    <w:rsid w:val="00696B0B"/>
    <w:rsid w:val="00697B05"/>
    <w:rsid w:val="006A088F"/>
    <w:rsid w:val="006A156D"/>
    <w:rsid w:val="006A1E4F"/>
    <w:rsid w:val="006A2E21"/>
    <w:rsid w:val="006A31A6"/>
    <w:rsid w:val="006A32EB"/>
    <w:rsid w:val="006A3491"/>
    <w:rsid w:val="006A574B"/>
    <w:rsid w:val="006A58F1"/>
    <w:rsid w:val="006A6735"/>
    <w:rsid w:val="006A6B33"/>
    <w:rsid w:val="006A6D49"/>
    <w:rsid w:val="006A78D4"/>
    <w:rsid w:val="006A7D72"/>
    <w:rsid w:val="006B0128"/>
    <w:rsid w:val="006B1031"/>
    <w:rsid w:val="006B19E7"/>
    <w:rsid w:val="006B2D90"/>
    <w:rsid w:val="006B433B"/>
    <w:rsid w:val="006B5960"/>
    <w:rsid w:val="006B604A"/>
    <w:rsid w:val="006B6C73"/>
    <w:rsid w:val="006C049A"/>
    <w:rsid w:val="006C07AB"/>
    <w:rsid w:val="006C09DB"/>
    <w:rsid w:val="006C118F"/>
    <w:rsid w:val="006C12C6"/>
    <w:rsid w:val="006C16EC"/>
    <w:rsid w:val="006C4264"/>
    <w:rsid w:val="006C5432"/>
    <w:rsid w:val="006C5DAB"/>
    <w:rsid w:val="006C65EA"/>
    <w:rsid w:val="006D0A7E"/>
    <w:rsid w:val="006D103F"/>
    <w:rsid w:val="006D2DA2"/>
    <w:rsid w:val="006D4592"/>
    <w:rsid w:val="006D6BB6"/>
    <w:rsid w:val="006D78D0"/>
    <w:rsid w:val="006E2638"/>
    <w:rsid w:val="006E275A"/>
    <w:rsid w:val="006E3D2C"/>
    <w:rsid w:val="006E52D0"/>
    <w:rsid w:val="006E5CD0"/>
    <w:rsid w:val="006E7BB0"/>
    <w:rsid w:val="006E7F36"/>
    <w:rsid w:val="006F03B2"/>
    <w:rsid w:val="006F0A8F"/>
    <w:rsid w:val="006F0F6E"/>
    <w:rsid w:val="006F1797"/>
    <w:rsid w:val="006F1FAF"/>
    <w:rsid w:val="006F5581"/>
    <w:rsid w:val="006F5CC9"/>
    <w:rsid w:val="006F6F97"/>
    <w:rsid w:val="0070033E"/>
    <w:rsid w:val="00700475"/>
    <w:rsid w:val="007004F2"/>
    <w:rsid w:val="007009D2"/>
    <w:rsid w:val="00701073"/>
    <w:rsid w:val="0070192F"/>
    <w:rsid w:val="00702339"/>
    <w:rsid w:val="00702404"/>
    <w:rsid w:val="0070316B"/>
    <w:rsid w:val="007031F9"/>
    <w:rsid w:val="00704502"/>
    <w:rsid w:val="00704987"/>
    <w:rsid w:val="007056AD"/>
    <w:rsid w:val="0070624D"/>
    <w:rsid w:val="00706BF2"/>
    <w:rsid w:val="00706E12"/>
    <w:rsid w:val="00707925"/>
    <w:rsid w:val="00710776"/>
    <w:rsid w:val="0071083E"/>
    <w:rsid w:val="0071094B"/>
    <w:rsid w:val="0071164A"/>
    <w:rsid w:val="00712350"/>
    <w:rsid w:val="0071405B"/>
    <w:rsid w:val="007165B5"/>
    <w:rsid w:val="00716771"/>
    <w:rsid w:val="007178CF"/>
    <w:rsid w:val="00720242"/>
    <w:rsid w:val="00720A89"/>
    <w:rsid w:val="007234DF"/>
    <w:rsid w:val="0072405C"/>
    <w:rsid w:val="007243F8"/>
    <w:rsid w:val="00724939"/>
    <w:rsid w:val="0072564C"/>
    <w:rsid w:val="00727394"/>
    <w:rsid w:val="007301FA"/>
    <w:rsid w:val="0073114D"/>
    <w:rsid w:val="00731622"/>
    <w:rsid w:val="007319C1"/>
    <w:rsid w:val="00733029"/>
    <w:rsid w:val="0073383D"/>
    <w:rsid w:val="007338AC"/>
    <w:rsid w:val="00733EE7"/>
    <w:rsid w:val="007404D7"/>
    <w:rsid w:val="00741B95"/>
    <w:rsid w:val="007422EE"/>
    <w:rsid w:val="007428BC"/>
    <w:rsid w:val="00742B6C"/>
    <w:rsid w:val="007430E6"/>
    <w:rsid w:val="007437C9"/>
    <w:rsid w:val="00744120"/>
    <w:rsid w:val="00745FDC"/>
    <w:rsid w:val="0075096F"/>
    <w:rsid w:val="00751107"/>
    <w:rsid w:val="00752D4C"/>
    <w:rsid w:val="007534B7"/>
    <w:rsid w:val="007538DA"/>
    <w:rsid w:val="00754084"/>
    <w:rsid w:val="0075431B"/>
    <w:rsid w:val="00754963"/>
    <w:rsid w:val="00755490"/>
    <w:rsid w:val="007558D5"/>
    <w:rsid w:val="00755A51"/>
    <w:rsid w:val="00756134"/>
    <w:rsid w:val="007606AF"/>
    <w:rsid w:val="00760DFE"/>
    <w:rsid w:val="007616F8"/>
    <w:rsid w:val="00762637"/>
    <w:rsid w:val="00763B81"/>
    <w:rsid w:val="00763C89"/>
    <w:rsid w:val="00763F31"/>
    <w:rsid w:val="00764173"/>
    <w:rsid w:val="007657EE"/>
    <w:rsid w:val="00766196"/>
    <w:rsid w:val="00766441"/>
    <w:rsid w:val="007670E5"/>
    <w:rsid w:val="007671A4"/>
    <w:rsid w:val="00767806"/>
    <w:rsid w:val="007679ED"/>
    <w:rsid w:val="007701B7"/>
    <w:rsid w:val="00770370"/>
    <w:rsid w:val="0077097B"/>
    <w:rsid w:val="00770A4A"/>
    <w:rsid w:val="0077216D"/>
    <w:rsid w:val="007724DC"/>
    <w:rsid w:val="00772CC9"/>
    <w:rsid w:val="00772DB2"/>
    <w:rsid w:val="007739CB"/>
    <w:rsid w:val="00775CE0"/>
    <w:rsid w:val="007766ED"/>
    <w:rsid w:val="00776AFC"/>
    <w:rsid w:val="00776CCC"/>
    <w:rsid w:val="00777B29"/>
    <w:rsid w:val="007804B0"/>
    <w:rsid w:val="00780FAD"/>
    <w:rsid w:val="007810DA"/>
    <w:rsid w:val="00781360"/>
    <w:rsid w:val="00781EEF"/>
    <w:rsid w:val="0078377E"/>
    <w:rsid w:val="00783C76"/>
    <w:rsid w:val="00784102"/>
    <w:rsid w:val="007841F9"/>
    <w:rsid w:val="00784384"/>
    <w:rsid w:val="007844FB"/>
    <w:rsid w:val="00784F94"/>
    <w:rsid w:val="007862D8"/>
    <w:rsid w:val="00787DEC"/>
    <w:rsid w:val="00787E5D"/>
    <w:rsid w:val="0079064D"/>
    <w:rsid w:val="00790A34"/>
    <w:rsid w:val="00790D74"/>
    <w:rsid w:val="00792FF8"/>
    <w:rsid w:val="00793C9E"/>
    <w:rsid w:val="007943FC"/>
    <w:rsid w:val="0079484A"/>
    <w:rsid w:val="00794C87"/>
    <w:rsid w:val="00795088"/>
    <w:rsid w:val="00795C8A"/>
    <w:rsid w:val="0079736C"/>
    <w:rsid w:val="00797902"/>
    <w:rsid w:val="00797E53"/>
    <w:rsid w:val="007A1C21"/>
    <w:rsid w:val="007A22C6"/>
    <w:rsid w:val="007A2910"/>
    <w:rsid w:val="007A2ED5"/>
    <w:rsid w:val="007A4391"/>
    <w:rsid w:val="007A5964"/>
    <w:rsid w:val="007A6C87"/>
    <w:rsid w:val="007A6D0C"/>
    <w:rsid w:val="007B0969"/>
    <w:rsid w:val="007B2AA2"/>
    <w:rsid w:val="007B2CC7"/>
    <w:rsid w:val="007B31F0"/>
    <w:rsid w:val="007B3DDC"/>
    <w:rsid w:val="007B3FE2"/>
    <w:rsid w:val="007B4EDE"/>
    <w:rsid w:val="007B690C"/>
    <w:rsid w:val="007B6ED4"/>
    <w:rsid w:val="007B760C"/>
    <w:rsid w:val="007B778A"/>
    <w:rsid w:val="007C0376"/>
    <w:rsid w:val="007C0B8B"/>
    <w:rsid w:val="007C2451"/>
    <w:rsid w:val="007C3B36"/>
    <w:rsid w:val="007C4935"/>
    <w:rsid w:val="007C5F3D"/>
    <w:rsid w:val="007C607B"/>
    <w:rsid w:val="007C7AE1"/>
    <w:rsid w:val="007C7DCF"/>
    <w:rsid w:val="007C7FBB"/>
    <w:rsid w:val="007D0071"/>
    <w:rsid w:val="007D0ADD"/>
    <w:rsid w:val="007D2F8E"/>
    <w:rsid w:val="007D31DC"/>
    <w:rsid w:val="007D31FC"/>
    <w:rsid w:val="007D5133"/>
    <w:rsid w:val="007D591F"/>
    <w:rsid w:val="007D6576"/>
    <w:rsid w:val="007D6817"/>
    <w:rsid w:val="007D785F"/>
    <w:rsid w:val="007E0DDA"/>
    <w:rsid w:val="007E4C53"/>
    <w:rsid w:val="007E642D"/>
    <w:rsid w:val="007E7B0F"/>
    <w:rsid w:val="007F034F"/>
    <w:rsid w:val="007F1619"/>
    <w:rsid w:val="007F1D28"/>
    <w:rsid w:val="007F1E68"/>
    <w:rsid w:val="007F4669"/>
    <w:rsid w:val="007F5E5E"/>
    <w:rsid w:val="007F6AEA"/>
    <w:rsid w:val="007F7CC2"/>
    <w:rsid w:val="00803B66"/>
    <w:rsid w:val="00804246"/>
    <w:rsid w:val="0080576E"/>
    <w:rsid w:val="00806334"/>
    <w:rsid w:val="00807F31"/>
    <w:rsid w:val="008100D5"/>
    <w:rsid w:val="00811EC4"/>
    <w:rsid w:val="00812709"/>
    <w:rsid w:val="00812CE4"/>
    <w:rsid w:val="008132C5"/>
    <w:rsid w:val="0081394C"/>
    <w:rsid w:val="00813DC9"/>
    <w:rsid w:val="0081614A"/>
    <w:rsid w:val="008167D6"/>
    <w:rsid w:val="00816AEF"/>
    <w:rsid w:val="00817CA3"/>
    <w:rsid w:val="00820EB4"/>
    <w:rsid w:val="00821356"/>
    <w:rsid w:val="0082190D"/>
    <w:rsid w:val="00821C1A"/>
    <w:rsid w:val="0082238C"/>
    <w:rsid w:val="00822E7C"/>
    <w:rsid w:val="008234CA"/>
    <w:rsid w:val="00823C7D"/>
    <w:rsid w:val="00823CFC"/>
    <w:rsid w:val="00824D1C"/>
    <w:rsid w:val="008260AF"/>
    <w:rsid w:val="00826124"/>
    <w:rsid w:val="0082638A"/>
    <w:rsid w:val="00826DF1"/>
    <w:rsid w:val="00827362"/>
    <w:rsid w:val="008279F3"/>
    <w:rsid w:val="00830FAF"/>
    <w:rsid w:val="00831E6A"/>
    <w:rsid w:val="008320E8"/>
    <w:rsid w:val="00832257"/>
    <w:rsid w:val="008322EA"/>
    <w:rsid w:val="0083256C"/>
    <w:rsid w:val="00832FF4"/>
    <w:rsid w:val="00833AAC"/>
    <w:rsid w:val="00836452"/>
    <w:rsid w:val="00836EAA"/>
    <w:rsid w:val="008406B6"/>
    <w:rsid w:val="00841DF5"/>
    <w:rsid w:val="0084256D"/>
    <w:rsid w:val="008446E0"/>
    <w:rsid w:val="00845162"/>
    <w:rsid w:val="0084733E"/>
    <w:rsid w:val="008475D3"/>
    <w:rsid w:val="00850921"/>
    <w:rsid w:val="0085148D"/>
    <w:rsid w:val="00852094"/>
    <w:rsid w:val="00853A3F"/>
    <w:rsid w:val="0085449C"/>
    <w:rsid w:val="00855099"/>
    <w:rsid w:val="008553A1"/>
    <w:rsid w:val="00856770"/>
    <w:rsid w:val="00857C89"/>
    <w:rsid w:val="00860A2C"/>
    <w:rsid w:val="00861146"/>
    <w:rsid w:val="00862CD0"/>
    <w:rsid w:val="00863B25"/>
    <w:rsid w:val="008662CD"/>
    <w:rsid w:val="0086755F"/>
    <w:rsid w:val="00870340"/>
    <w:rsid w:val="00870467"/>
    <w:rsid w:val="00870DCA"/>
    <w:rsid w:val="0087286D"/>
    <w:rsid w:val="008732FD"/>
    <w:rsid w:val="00873C53"/>
    <w:rsid w:val="00874302"/>
    <w:rsid w:val="008758C6"/>
    <w:rsid w:val="00875B3E"/>
    <w:rsid w:val="00876851"/>
    <w:rsid w:val="00876C1C"/>
    <w:rsid w:val="00877236"/>
    <w:rsid w:val="00877887"/>
    <w:rsid w:val="008804E3"/>
    <w:rsid w:val="00882A9A"/>
    <w:rsid w:val="00882CDD"/>
    <w:rsid w:val="008833A4"/>
    <w:rsid w:val="008841B9"/>
    <w:rsid w:val="0088463F"/>
    <w:rsid w:val="0088760B"/>
    <w:rsid w:val="00887749"/>
    <w:rsid w:val="008911C1"/>
    <w:rsid w:val="00892B90"/>
    <w:rsid w:val="00894574"/>
    <w:rsid w:val="008952F0"/>
    <w:rsid w:val="008961E3"/>
    <w:rsid w:val="008A25B7"/>
    <w:rsid w:val="008A39F7"/>
    <w:rsid w:val="008A3CBD"/>
    <w:rsid w:val="008A4F1E"/>
    <w:rsid w:val="008A6DEE"/>
    <w:rsid w:val="008A7B8C"/>
    <w:rsid w:val="008B1D18"/>
    <w:rsid w:val="008B2438"/>
    <w:rsid w:val="008B3266"/>
    <w:rsid w:val="008B48DA"/>
    <w:rsid w:val="008B6347"/>
    <w:rsid w:val="008B70CA"/>
    <w:rsid w:val="008B7AE0"/>
    <w:rsid w:val="008C03D5"/>
    <w:rsid w:val="008C2F25"/>
    <w:rsid w:val="008C36CC"/>
    <w:rsid w:val="008C3EEE"/>
    <w:rsid w:val="008C3FC2"/>
    <w:rsid w:val="008C4EE2"/>
    <w:rsid w:val="008C7532"/>
    <w:rsid w:val="008C7FC3"/>
    <w:rsid w:val="008D31BF"/>
    <w:rsid w:val="008D344B"/>
    <w:rsid w:val="008D3977"/>
    <w:rsid w:val="008D3CC2"/>
    <w:rsid w:val="008D40AF"/>
    <w:rsid w:val="008D6251"/>
    <w:rsid w:val="008D6CAD"/>
    <w:rsid w:val="008D6F9D"/>
    <w:rsid w:val="008D72E2"/>
    <w:rsid w:val="008D73ED"/>
    <w:rsid w:val="008E0823"/>
    <w:rsid w:val="008E0A76"/>
    <w:rsid w:val="008E1171"/>
    <w:rsid w:val="008E1825"/>
    <w:rsid w:val="008E21AD"/>
    <w:rsid w:val="008E224D"/>
    <w:rsid w:val="008E26CA"/>
    <w:rsid w:val="008E2E48"/>
    <w:rsid w:val="008E3884"/>
    <w:rsid w:val="008E3E30"/>
    <w:rsid w:val="008E474F"/>
    <w:rsid w:val="008E48E4"/>
    <w:rsid w:val="008E4CF0"/>
    <w:rsid w:val="008E4F32"/>
    <w:rsid w:val="008E5393"/>
    <w:rsid w:val="008E58E5"/>
    <w:rsid w:val="008E63BD"/>
    <w:rsid w:val="008E6947"/>
    <w:rsid w:val="008F031D"/>
    <w:rsid w:val="008F08EB"/>
    <w:rsid w:val="008F1EDA"/>
    <w:rsid w:val="008F2053"/>
    <w:rsid w:val="008F32C7"/>
    <w:rsid w:val="008F3780"/>
    <w:rsid w:val="008F3A5A"/>
    <w:rsid w:val="008F4D8A"/>
    <w:rsid w:val="008F5B06"/>
    <w:rsid w:val="008F787E"/>
    <w:rsid w:val="00900184"/>
    <w:rsid w:val="00900C49"/>
    <w:rsid w:val="00903252"/>
    <w:rsid w:val="00903F9E"/>
    <w:rsid w:val="009042C8"/>
    <w:rsid w:val="00904B5C"/>
    <w:rsid w:val="00905FE0"/>
    <w:rsid w:val="009061AF"/>
    <w:rsid w:val="00906522"/>
    <w:rsid w:val="0091058B"/>
    <w:rsid w:val="009110AF"/>
    <w:rsid w:val="0091221D"/>
    <w:rsid w:val="00912638"/>
    <w:rsid w:val="00912C83"/>
    <w:rsid w:val="009139EF"/>
    <w:rsid w:val="0091413D"/>
    <w:rsid w:val="009144BE"/>
    <w:rsid w:val="009147AE"/>
    <w:rsid w:val="00915242"/>
    <w:rsid w:val="00915F71"/>
    <w:rsid w:val="00921B9D"/>
    <w:rsid w:val="00921C97"/>
    <w:rsid w:val="00923C72"/>
    <w:rsid w:val="00924196"/>
    <w:rsid w:val="0092485E"/>
    <w:rsid w:val="009249DF"/>
    <w:rsid w:val="00924C2C"/>
    <w:rsid w:val="00925816"/>
    <w:rsid w:val="00927020"/>
    <w:rsid w:val="009274A3"/>
    <w:rsid w:val="00930A40"/>
    <w:rsid w:val="009322A5"/>
    <w:rsid w:val="0093324B"/>
    <w:rsid w:val="00933AB1"/>
    <w:rsid w:val="00933BC9"/>
    <w:rsid w:val="00933D11"/>
    <w:rsid w:val="0093710B"/>
    <w:rsid w:val="00937851"/>
    <w:rsid w:val="00940E03"/>
    <w:rsid w:val="009430E6"/>
    <w:rsid w:val="00943A27"/>
    <w:rsid w:val="00943BF2"/>
    <w:rsid w:val="00943DC3"/>
    <w:rsid w:val="00945571"/>
    <w:rsid w:val="00946DEE"/>
    <w:rsid w:val="009473AF"/>
    <w:rsid w:val="00951515"/>
    <w:rsid w:val="0095393C"/>
    <w:rsid w:val="00953962"/>
    <w:rsid w:val="00953A81"/>
    <w:rsid w:val="00953FA4"/>
    <w:rsid w:val="0095403F"/>
    <w:rsid w:val="0095512E"/>
    <w:rsid w:val="00955139"/>
    <w:rsid w:val="00955A64"/>
    <w:rsid w:val="0095625B"/>
    <w:rsid w:val="00956FBD"/>
    <w:rsid w:val="00957227"/>
    <w:rsid w:val="00957726"/>
    <w:rsid w:val="009577FA"/>
    <w:rsid w:val="00957A7D"/>
    <w:rsid w:val="00961453"/>
    <w:rsid w:val="0096283C"/>
    <w:rsid w:val="00965A94"/>
    <w:rsid w:val="00966FDF"/>
    <w:rsid w:val="009670B2"/>
    <w:rsid w:val="009709F7"/>
    <w:rsid w:val="00972694"/>
    <w:rsid w:val="00972979"/>
    <w:rsid w:val="009733AA"/>
    <w:rsid w:val="00975DC5"/>
    <w:rsid w:val="009775E5"/>
    <w:rsid w:val="00982A8F"/>
    <w:rsid w:val="00982FA8"/>
    <w:rsid w:val="009846D2"/>
    <w:rsid w:val="00985B4B"/>
    <w:rsid w:val="00985B9C"/>
    <w:rsid w:val="00987A66"/>
    <w:rsid w:val="00987A72"/>
    <w:rsid w:val="00991524"/>
    <w:rsid w:val="009922D1"/>
    <w:rsid w:val="00993C54"/>
    <w:rsid w:val="00993D23"/>
    <w:rsid w:val="0099453D"/>
    <w:rsid w:val="009956BE"/>
    <w:rsid w:val="009956F3"/>
    <w:rsid w:val="00996730"/>
    <w:rsid w:val="00997158"/>
    <w:rsid w:val="00997746"/>
    <w:rsid w:val="00997B15"/>
    <w:rsid w:val="009A1220"/>
    <w:rsid w:val="009A144A"/>
    <w:rsid w:val="009A1689"/>
    <w:rsid w:val="009A176B"/>
    <w:rsid w:val="009A1A35"/>
    <w:rsid w:val="009A235C"/>
    <w:rsid w:val="009A3BB9"/>
    <w:rsid w:val="009A46A5"/>
    <w:rsid w:val="009A4D7F"/>
    <w:rsid w:val="009A5EDC"/>
    <w:rsid w:val="009A5EE3"/>
    <w:rsid w:val="009A681F"/>
    <w:rsid w:val="009A78AF"/>
    <w:rsid w:val="009B1D70"/>
    <w:rsid w:val="009B205B"/>
    <w:rsid w:val="009B25FF"/>
    <w:rsid w:val="009B265D"/>
    <w:rsid w:val="009B30A9"/>
    <w:rsid w:val="009B4548"/>
    <w:rsid w:val="009B4872"/>
    <w:rsid w:val="009B5E28"/>
    <w:rsid w:val="009B68D5"/>
    <w:rsid w:val="009B6C21"/>
    <w:rsid w:val="009B7931"/>
    <w:rsid w:val="009C00A9"/>
    <w:rsid w:val="009C0350"/>
    <w:rsid w:val="009C0A27"/>
    <w:rsid w:val="009C0F2B"/>
    <w:rsid w:val="009C1072"/>
    <w:rsid w:val="009C11A3"/>
    <w:rsid w:val="009C136F"/>
    <w:rsid w:val="009C15D9"/>
    <w:rsid w:val="009C1DD5"/>
    <w:rsid w:val="009C2CDD"/>
    <w:rsid w:val="009C2E52"/>
    <w:rsid w:val="009C33AB"/>
    <w:rsid w:val="009C3891"/>
    <w:rsid w:val="009C4236"/>
    <w:rsid w:val="009C5259"/>
    <w:rsid w:val="009C52D7"/>
    <w:rsid w:val="009C554D"/>
    <w:rsid w:val="009C654F"/>
    <w:rsid w:val="009D0455"/>
    <w:rsid w:val="009D0644"/>
    <w:rsid w:val="009D2A31"/>
    <w:rsid w:val="009D6228"/>
    <w:rsid w:val="009D6EFC"/>
    <w:rsid w:val="009D713C"/>
    <w:rsid w:val="009E053F"/>
    <w:rsid w:val="009E06CB"/>
    <w:rsid w:val="009E089A"/>
    <w:rsid w:val="009E163C"/>
    <w:rsid w:val="009E1B81"/>
    <w:rsid w:val="009E2676"/>
    <w:rsid w:val="009E40D9"/>
    <w:rsid w:val="009E4712"/>
    <w:rsid w:val="009E4C51"/>
    <w:rsid w:val="009E5668"/>
    <w:rsid w:val="009E5A88"/>
    <w:rsid w:val="009E667D"/>
    <w:rsid w:val="009E671A"/>
    <w:rsid w:val="009E72F3"/>
    <w:rsid w:val="009F2CE7"/>
    <w:rsid w:val="009F3273"/>
    <w:rsid w:val="009F4347"/>
    <w:rsid w:val="009F4D4D"/>
    <w:rsid w:val="009F5946"/>
    <w:rsid w:val="009F5ED3"/>
    <w:rsid w:val="009F6A4B"/>
    <w:rsid w:val="009F6F1B"/>
    <w:rsid w:val="00A00DAD"/>
    <w:rsid w:val="00A00DF6"/>
    <w:rsid w:val="00A0114A"/>
    <w:rsid w:val="00A016D7"/>
    <w:rsid w:val="00A01B6C"/>
    <w:rsid w:val="00A02DB3"/>
    <w:rsid w:val="00A03049"/>
    <w:rsid w:val="00A03212"/>
    <w:rsid w:val="00A032AF"/>
    <w:rsid w:val="00A0435D"/>
    <w:rsid w:val="00A050B9"/>
    <w:rsid w:val="00A076CD"/>
    <w:rsid w:val="00A11203"/>
    <w:rsid w:val="00A12816"/>
    <w:rsid w:val="00A12BCB"/>
    <w:rsid w:val="00A13F6E"/>
    <w:rsid w:val="00A14D37"/>
    <w:rsid w:val="00A151C0"/>
    <w:rsid w:val="00A16562"/>
    <w:rsid w:val="00A177AD"/>
    <w:rsid w:val="00A2138C"/>
    <w:rsid w:val="00A231D5"/>
    <w:rsid w:val="00A235D1"/>
    <w:rsid w:val="00A239FC"/>
    <w:rsid w:val="00A23F62"/>
    <w:rsid w:val="00A2410E"/>
    <w:rsid w:val="00A24CE5"/>
    <w:rsid w:val="00A25101"/>
    <w:rsid w:val="00A25CB1"/>
    <w:rsid w:val="00A26678"/>
    <w:rsid w:val="00A268CA"/>
    <w:rsid w:val="00A26BB3"/>
    <w:rsid w:val="00A321BE"/>
    <w:rsid w:val="00A32462"/>
    <w:rsid w:val="00A33C51"/>
    <w:rsid w:val="00A33C55"/>
    <w:rsid w:val="00A34206"/>
    <w:rsid w:val="00A34578"/>
    <w:rsid w:val="00A349B7"/>
    <w:rsid w:val="00A349F2"/>
    <w:rsid w:val="00A368ED"/>
    <w:rsid w:val="00A40F16"/>
    <w:rsid w:val="00A40F8B"/>
    <w:rsid w:val="00A420C5"/>
    <w:rsid w:val="00A427AC"/>
    <w:rsid w:val="00A42D19"/>
    <w:rsid w:val="00A4325E"/>
    <w:rsid w:val="00A432D3"/>
    <w:rsid w:val="00A44B44"/>
    <w:rsid w:val="00A50020"/>
    <w:rsid w:val="00A50340"/>
    <w:rsid w:val="00A5078E"/>
    <w:rsid w:val="00A51203"/>
    <w:rsid w:val="00A515E7"/>
    <w:rsid w:val="00A51A8B"/>
    <w:rsid w:val="00A521EB"/>
    <w:rsid w:val="00A52A22"/>
    <w:rsid w:val="00A54C94"/>
    <w:rsid w:val="00A54C9B"/>
    <w:rsid w:val="00A54CE0"/>
    <w:rsid w:val="00A5615F"/>
    <w:rsid w:val="00A608E5"/>
    <w:rsid w:val="00A61AB6"/>
    <w:rsid w:val="00A61BC2"/>
    <w:rsid w:val="00A62E39"/>
    <w:rsid w:val="00A631C0"/>
    <w:rsid w:val="00A637AB"/>
    <w:rsid w:val="00A637F0"/>
    <w:rsid w:val="00A66320"/>
    <w:rsid w:val="00A667DF"/>
    <w:rsid w:val="00A66C3C"/>
    <w:rsid w:val="00A67F20"/>
    <w:rsid w:val="00A7071D"/>
    <w:rsid w:val="00A71A57"/>
    <w:rsid w:val="00A71A61"/>
    <w:rsid w:val="00A72435"/>
    <w:rsid w:val="00A74B0F"/>
    <w:rsid w:val="00A75537"/>
    <w:rsid w:val="00A76753"/>
    <w:rsid w:val="00A76D8C"/>
    <w:rsid w:val="00A77568"/>
    <w:rsid w:val="00A82649"/>
    <w:rsid w:val="00A82963"/>
    <w:rsid w:val="00A83278"/>
    <w:rsid w:val="00A837BB"/>
    <w:rsid w:val="00A8450C"/>
    <w:rsid w:val="00A850BC"/>
    <w:rsid w:val="00A8595F"/>
    <w:rsid w:val="00A86B9B"/>
    <w:rsid w:val="00A87746"/>
    <w:rsid w:val="00A92483"/>
    <w:rsid w:val="00A92874"/>
    <w:rsid w:val="00A92E0E"/>
    <w:rsid w:val="00A932E0"/>
    <w:rsid w:val="00A93558"/>
    <w:rsid w:val="00A93DF5"/>
    <w:rsid w:val="00A943E8"/>
    <w:rsid w:val="00A94514"/>
    <w:rsid w:val="00A94D5F"/>
    <w:rsid w:val="00A966C1"/>
    <w:rsid w:val="00A96A7E"/>
    <w:rsid w:val="00A96C4C"/>
    <w:rsid w:val="00AA014C"/>
    <w:rsid w:val="00AA0A94"/>
    <w:rsid w:val="00AA130B"/>
    <w:rsid w:val="00AA15A6"/>
    <w:rsid w:val="00AA1738"/>
    <w:rsid w:val="00AA2FEB"/>
    <w:rsid w:val="00AA3674"/>
    <w:rsid w:val="00AA3831"/>
    <w:rsid w:val="00AA38D6"/>
    <w:rsid w:val="00AA3A21"/>
    <w:rsid w:val="00AA4F9D"/>
    <w:rsid w:val="00AA5A58"/>
    <w:rsid w:val="00AA7372"/>
    <w:rsid w:val="00AA756E"/>
    <w:rsid w:val="00AA75D7"/>
    <w:rsid w:val="00AA7BC6"/>
    <w:rsid w:val="00AB0AF7"/>
    <w:rsid w:val="00AB18EF"/>
    <w:rsid w:val="00AB246B"/>
    <w:rsid w:val="00AB2643"/>
    <w:rsid w:val="00AB264A"/>
    <w:rsid w:val="00AB284D"/>
    <w:rsid w:val="00AB363F"/>
    <w:rsid w:val="00AB744F"/>
    <w:rsid w:val="00AC00A7"/>
    <w:rsid w:val="00AC0699"/>
    <w:rsid w:val="00AC0E1E"/>
    <w:rsid w:val="00AC13D9"/>
    <w:rsid w:val="00AC1CED"/>
    <w:rsid w:val="00AC1DB3"/>
    <w:rsid w:val="00AC2EB0"/>
    <w:rsid w:val="00AC3C70"/>
    <w:rsid w:val="00AC4A6B"/>
    <w:rsid w:val="00AC4B94"/>
    <w:rsid w:val="00AC5139"/>
    <w:rsid w:val="00AC598A"/>
    <w:rsid w:val="00AC712B"/>
    <w:rsid w:val="00AC7638"/>
    <w:rsid w:val="00AD053B"/>
    <w:rsid w:val="00AD0E15"/>
    <w:rsid w:val="00AD1044"/>
    <w:rsid w:val="00AD1106"/>
    <w:rsid w:val="00AD12EA"/>
    <w:rsid w:val="00AD188D"/>
    <w:rsid w:val="00AD2053"/>
    <w:rsid w:val="00AD2145"/>
    <w:rsid w:val="00AD231C"/>
    <w:rsid w:val="00AD23E2"/>
    <w:rsid w:val="00AD2909"/>
    <w:rsid w:val="00AD37F4"/>
    <w:rsid w:val="00AD581B"/>
    <w:rsid w:val="00AD61FC"/>
    <w:rsid w:val="00AD6546"/>
    <w:rsid w:val="00AE08E3"/>
    <w:rsid w:val="00AE132A"/>
    <w:rsid w:val="00AE14BA"/>
    <w:rsid w:val="00AE1619"/>
    <w:rsid w:val="00AE1F20"/>
    <w:rsid w:val="00AE3233"/>
    <w:rsid w:val="00AE384A"/>
    <w:rsid w:val="00AE57CA"/>
    <w:rsid w:val="00AE6EE7"/>
    <w:rsid w:val="00AE6FD3"/>
    <w:rsid w:val="00AE7F73"/>
    <w:rsid w:val="00AF1E2A"/>
    <w:rsid w:val="00AF24EA"/>
    <w:rsid w:val="00AF2579"/>
    <w:rsid w:val="00AF34F2"/>
    <w:rsid w:val="00AF373B"/>
    <w:rsid w:val="00AF71C5"/>
    <w:rsid w:val="00AF75D1"/>
    <w:rsid w:val="00AF7D77"/>
    <w:rsid w:val="00B0021C"/>
    <w:rsid w:val="00B0091D"/>
    <w:rsid w:val="00B02EC8"/>
    <w:rsid w:val="00B03618"/>
    <w:rsid w:val="00B04ADD"/>
    <w:rsid w:val="00B06E31"/>
    <w:rsid w:val="00B0705D"/>
    <w:rsid w:val="00B07678"/>
    <w:rsid w:val="00B07B86"/>
    <w:rsid w:val="00B1155E"/>
    <w:rsid w:val="00B1255C"/>
    <w:rsid w:val="00B1275A"/>
    <w:rsid w:val="00B12BBD"/>
    <w:rsid w:val="00B139E2"/>
    <w:rsid w:val="00B14106"/>
    <w:rsid w:val="00B14581"/>
    <w:rsid w:val="00B1522E"/>
    <w:rsid w:val="00B154B2"/>
    <w:rsid w:val="00B156BB"/>
    <w:rsid w:val="00B16E02"/>
    <w:rsid w:val="00B214E7"/>
    <w:rsid w:val="00B216EB"/>
    <w:rsid w:val="00B2186A"/>
    <w:rsid w:val="00B22AB9"/>
    <w:rsid w:val="00B22BC4"/>
    <w:rsid w:val="00B23753"/>
    <w:rsid w:val="00B2581C"/>
    <w:rsid w:val="00B3071F"/>
    <w:rsid w:val="00B30866"/>
    <w:rsid w:val="00B30B69"/>
    <w:rsid w:val="00B31C76"/>
    <w:rsid w:val="00B334A9"/>
    <w:rsid w:val="00B33932"/>
    <w:rsid w:val="00B34FFE"/>
    <w:rsid w:val="00B36D40"/>
    <w:rsid w:val="00B375C9"/>
    <w:rsid w:val="00B40473"/>
    <w:rsid w:val="00B40CF1"/>
    <w:rsid w:val="00B412D5"/>
    <w:rsid w:val="00B41A55"/>
    <w:rsid w:val="00B41D37"/>
    <w:rsid w:val="00B41EEC"/>
    <w:rsid w:val="00B437D9"/>
    <w:rsid w:val="00B43EBD"/>
    <w:rsid w:val="00B44DB4"/>
    <w:rsid w:val="00B45E9F"/>
    <w:rsid w:val="00B46D21"/>
    <w:rsid w:val="00B47030"/>
    <w:rsid w:val="00B47710"/>
    <w:rsid w:val="00B479E9"/>
    <w:rsid w:val="00B50447"/>
    <w:rsid w:val="00B51544"/>
    <w:rsid w:val="00B51B45"/>
    <w:rsid w:val="00B527EF"/>
    <w:rsid w:val="00B527FB"/>
    <w:rsid w:val="00B546E9"/>
    <w:rsid w:val="00B55BC2"/>
    <w:rsid w:val="00B601D7"/>
    <w:rsid w:val="00B6159B"/>
    <w:rsid w:val="00B61CC1"/>
    <w:rsid w:val="00B6238E"/>
    <w:rsid w:val="00B62C7A"/>
    <w:rsid w:val="00B64156"/>
    <w:rsid w:val="00B6571A"/>
    <w:rsid w:val="00B67F45"/>
    <w:rsid w:val="00B70367"/>
    <w:rsid w:val="00B7070A"/>
    <w:rsid w:val="00B725F2"/>
    <w:rsid w:val="00B74ECB"/>
    <w:rsid w:val="00B75B79"/>
    <w:rsid w:val="00B75EEC"/>
    <w:rsid w:val="00B76813"/>
    <w:rsid w:val="00B76A11"/>
    <w:rsid w:val="00B8256F"/>
    <w:rsid w:val="00B82E12"/>
    <w:rsid w:val="00B853B7"/>
    <w:rsid w:val="00B878CC"/>
    <w:rsid w:val="00B9242A"/>
    <w:rsid w:val="00B92F9E"/>
    <w:rsid w:val="00B937D0"/>
    <w:rsid w:val="00B94EDD"/>
    <w:rsid w:val="00B957ED"/>
    <w:rsid w:val="00B95D68"/>
    <w:rsid w:val="00B95F10"/>
    <w:rsid w:val="00B97196"/>
    <w:rsid w:val="00B97939"/>
    <w:rsid w:val="00B97F05"/>
    <w:rsid w:val="00BA03D9"/>
    <w:rsid w:val="00BA0D0E"/>
    <w:rsid w:val="00BA17E4"/>
    <w:rsid w:val="00BA17FC"/>
    <w:rsid w:val="00BA1956"/>
    <w:rsid w:val="00BA1C78"/>
    <w:rsid w:val="00BA2943"/>
    <w:rsid w:val="00BA3B6D"/>
    <w:rsid w:val="00BA45D1"/>
    <w:rsid w:val="00BA613D"/>
    <w:rsid w:val="00BA67F8"/>
    <w:rsid w:val="00BA75FE"/>
    <w:rsid w:val="00BB021A"/>
    <w:rsid w:val="00BB0C1F"/>
    <w:rsid w:val="00BB126C"/>
    <w:rsid w:val="00BB2611"/>
    <w:rsid w:val="00BB2F5D"/>
    <w:rsid w:val="00BB5E72"/>
    <w:rsid w:val="00BB67CE"/>
    <w:rsid w:val="00BB6DAA"/>
    <w:rsid w:val="00BB7601"/>
    <w:rsid w:val="00BC2DE4"/>
    <w:rsid w:val="00BC325B"/>
    <w:rsid w:val="00BC4AC0"/>
    <w:rsid w:val="00BC4E92"/>
    <w:rsid w:val="00BC54C9"/>
    <w:rsid w:val="00BC5DEA"/>
    <w:rsid w:val="00BC657C"/>
    <w:rsid w:val="00BC6AC7"/>
    <w:rsid w:val="00BC788B"/>
    <w:rsid w:val="00BC7E76"/>
    <w:rsid w:val="00BD0693"/>
    <w:rsid w:val="00BD1730"/>
    <w:rsid w:val="00BD2D3E"/>
    <w:rsid w:val="00BD2DC4"/>
    <w:rsid w:val="00BD2FA7"/>
    <w:rsid w:val="00BD3411"/>
    <w:rsid w:val="00BD4DA9"/>
    <w:rsid w:val="00BD55C6"/>
    <w:rsid w:val="00BD56AF"/>
    <w:rsid w:val="00BD5731"/>
    <w:rsid w:val="00BD5AF9"/>
    <w:rsid w:val="00BD7201"/>
    <w:rsid w:val="00BE0005"/>
    <w:rsid w:val="00BE1872"/>
    <w:rsid w:val="00BE208F"/>
    <w:rsid w:val="00BE365D"/>
    <w:rsid w:val="00BE3F1A"/>
    <w:rsid w:val="00BE5256"/>
    <w:rsid w:val="00BE75E9"/>
    <w:rsid w:val="00BF13C5"/>
    <w:rsid w:val="00BF16C1"/>
    <w:rsid w:val="00BF2C2F"/>
    <w:rsid w:val="00BF2C6B"/>
    <w:rsid w:val="00BF3752"/>
    <w:rsid w:val="00BF3FB0"/>
    <w:rsid w:val="00BF3FBC"/>
    <w:rsid w:val="00BF4F65"/>
    <w:rsid w:val="00BF667C"/>
    <w:rsid w:val="00BF66E7"/>
    <w:rsid w:val="00BF7445"/>
    <w:rsid w:val="00C00F52"/>
    <w:rsid w:val="00C01527"/>
    <w:rsid w:val="00C01ECF"/>
    <w:rsid w:val="00C026B6"/>
    <w:rsid w:val="00C027A4"/>
    <w:rsid w:val="00C02E59"/>
    <w:rsid w:val="00C049E1"/>
    <w:rsid w:val="00C04AE0"/>
    <w:rsid w:val="00C05AB4"/>
    <w:rsid w:val="00C05F6B"/>
    <w:rsid w:val="00C06568"/>
    <w:rsid w:val="00C06603"/>
    <w:rsid w:val="00C07B61"/>
    <w:rsid w:val="00C108BB"/>
    <w:rsid w:val="00C11331"/>
    <w:rsid w:val="00C1409A"/>
    <w:rsid w:val="00C156F2"/>
    <w:rsid w:val="00C1668A"/>
    <w:rsid w:val="00C1688A"/>
    <w:rsid w:val="00C178B5"/>
    <w:rsid w:val="00C22359"/>
    <w:rsid w:val="00C224CF"/>
    <w:rsid w:val="00C22C02"/>
    <w:rsid w:val="00C23665"/>
    <w:rsid w:val="00C23DE5"/>
    <w:rsid w:val="00C272DB"/>
    <w:rsid w:val="00C31E0D"/>
    <w:rsid w:val="00C321CD"/>
    <w:rsid w:val="00C3257C"/>
    <w:rsid w:val="00C3296F"/>
    <w:rsid w:val="00C3338F"/>
    <w:rsid w:val="00C338D5"/>
    <w:rsid w:val="00C3439B"/>
    <w:rsid w:val="00C34719"/>
    <w:rsid w:val="00C34BE8"/>
    <w:rsid w:val="00C35C20"/>
    <w:rsid w:val="00C40047"/>
    <w:rsid w:val="00C40C29"/>
    <w:rsid w:val="00C4199B"/>
    <w:rsid w:val="00C42E91"/>
    <w:rsid w:val="00C4348A"/>
    <w:rsid w:val="00C44DCE"/>
    <w:rsid w:val="00C44ED9"/>
    <w:rsid w:val="00C44F22"/>
    <w:rsid w:val="00C454A6"/>
    <w:rsid w:val="00C4685C"/>
    <w:rsid w:val="00C474FB"/>
    <w:rsid w:val="00C47FCF"/>
    <w:rsid w:val="00C5084C"/>
    <w:rsid w:val="00C51142"/>
    <w:rsid w:val="00C516CC"/>
    <w:rsid w:val="00C51901"/>
    <w:rsid w:val="00C51FBB"/>
    <w:rsid w:val="00C527A2"/>
    <w:rsid w:val="00C52CDA"/>
    <w:rsid w:val="00C54A13"/>
    <w:rsid w:val="00C55C94"/>
    <w:rsid w:val="00C56CD5"/>
    <w:rsid w:val="00C56EB8"/>
    <w:rsid w:val="00C57271"/>
    <w:rsid w:val="00C57564"/>
    <w:rsid w:val="00C6009E"/>
    <w:rsid w:val="00C60833"/>
    <w:rsid w:val="00C609F9"/>
    <w:rsid w:val="00C6356E"/>
    <w:rsid w:val="00C642C9"/>
    <w:rsid w:val="00C6582E"/>
    <w:rsid w:val="00C6624F"/>
    <w:rsid w:val="00C6765C"/>
    <w:rsid w:val="00C70D5C"/>
    <w:rsid w:val="00C737F5"/>
    <w:rsid w:val="00C73FE7"/>
    <w:rsid w:val="00C74229"/>
    <w:rsid w:val="00C7456A"/>
    <w:rsid w:val="00C7607B"/>
    <w:rsid w:val="00C7636D"/>
    <w:rsid w:val="00C76373"/>
    <w:rsid w:val="00C76A50"/>
    <w:rsid w:val="00C76D21"/>
    <w:rsid w:val="00C76D3A"/>
    <w:rsid w:val="00C777B3"/>
    <w:rsid w:val="00C813A8"/>
    <w:rsid w:val="00C814AB"/>
    <w:rsid w:val="00C82863"/>
    <w:rsid w:val="00C829E8"/>
    <w:rsid w:val="00C82CDD"/>
    <w:rsid w:val="00C82D1E"/>
    <w:rsid w:val="00C86239"/>
    <w:rsid w:val="00C8678C"/>
    <w:rsid w:val="00C90C0C"/>
    <w:rsid w:val="00C9125E"/>
    <w:rsid w:val="00C91314"/>
    <w:rsid w:val="00C92D19"/>
    <w:rsid w:val="00C9406A"/>
    <w:rsid w:val="00C9506B"/>
    <w:rsid w:val="00C95CBA"/>
    <w:rsid w:val="00C960C6"/>
    <w:rsid w:val="00C96934"/>
    <w:rsid w:val="00CA0CCA"/>
    <w:rsid w:val="00CA13F3"/>
    <w:rsid w:val="00CA15A3"/>
    <w:rsid w:val="00CA163F"/>
    <w:rsid w:val="00CA1AA4"/>
    <w:rsid w:val="00CA3F92"/>
    <w:rsid w:val="00CA410F"/>
    <w:rsid w:val="00CA4943"/>
    <w:rsid w:val="00CA4B15"/>
    <w:rsid w:val="00CA52EB"/>
    <w:rsid w:val="00CA5A63"/>
    <w:rsid w:val="00CB0C88"/>
    <w:rsid w:val="00CB10E5"/>
    <w:rsid w:val="00CB1CDA"/>
    <w:rsid w:val="00CB31FA"/>
    <w:rsid w:val="00CB4D44"/>
    <w:rsid w:val="00CB4DA7"/>
    <w:rsid w:val="00CB525C"/>
    <w:rsid w:val="00CB5A74"/>
    <w:rsid w:val="00CB7AF7"/>
    <w:rsid w:val="00CC020A"/>
    <w:rsid w:val="00CC072B"/>
    <w:rsid w:val="00CC086B"/>
    <w:rsid w:val="00CC1A4C"/>
    <w:rsid w:val="00CC2DC8"/>
    <w:rsid w:val="00CC2FAC"/>
    <w:rsid w:val="00CC46F7"/>
    <w:rsid w:val="00CC5361"/>
    <w:rsid w:val="00CC5851"/>
    <w:rsid w:val="00CC6792"/>
    <w:rsid w:val="00CC7136"/>
    <w:rsid w:val="00CC7958"/>
    <w:rsid w:val="00CD08B2"/>
    <w:rsid w:val="00CD189A"/>
    <w:rsid w:val="00CD3444"/>
    <w:rsid w:val="00CD3C83"/>
    <w:rsid w:val="00CD3D74"/>
    <w:rsid w:val="00CD463B"/>
    <w:rsid w:val="00CD4B8C"/>
    <w:rsid w:val="00CD4D86"/>
    <w:rsid w:val="00CD516C"/>
    <w:rsid w:val="00CD52EA"/>
    <w:rsid w:val="00CD5510"/>
    <w:rsid w:val="00CD5601"/>
    <w:rsid w:val="00CE03E6"/>
    <w:rsid w:val="00CE0769"/>
    <w:rsid w:val="00CE093E"/>
    <w:rsid w:val="00CE1147"/>
    <w:rsid w:val="00CE2184"/>
    <w:rsid w:val="00CE39A6"/>
    <w:rsid w:val="00CE6CD4"/>
    <w:rsid w:val="00CE7C5E"/>
    <w:rsid w:val="00CF00B8"/>
    <w:rsid w:val="00CF01CD"/>
    <w:rsid w:val="00CF06C1"/>
    <w:rsid w:val="00CF1108"/>
    <w:rsid w:val="00CF2B5E"/>
    <w:rsid w:val="00CF4106"/>
    <w:rsid w:val="00CF5920"/>
    <w:rsid w:val="00CF605B"/>
    <w:rsid w:val="00CF7717"/>
    <w:rsid w:val="00CF7720"/>
    <w:rsid w:val="00D00CC0"/>
    <w:rsid w:val="00D043C4"/>
    <w:rsid w:val="00D04D98"/>
    <w:rsid w:val="00D06724"/>
    <w:rsid w:val="00D06A9E"/>
    <w:rsid w:val="00D06E51"/>
    <w:rsid w:val="00D07BBE"/>
    <w:rsid w:val="00D107FF"/>
    <w:rsid w:val="00D114E8"/>
    <w:rsid w:val="00D1253B"/>
    <w:rsid w:val="00D134EE"/>
    <w:rsid w:val="00D159E8"/>
    <w:rsid w:val="00D15C43"/>
    <w:rsid w:val="00D161FF"/>
    <w:rsid w:val="00D163FC"/>
    <w:rsid w:val="00D16586"/>
    <w:rsid w:val="00D16694"/>
    <w:rsid w:val="00D169FF"/>
    <w:rsid w:val="00D16D2D"/>
    <w:rsid w:val="00D20B05"/>
    <w:rsid w:val="00D20C6C"/>
    <w:rsid w:val="00D20F0D"/>
    <w:rsid w:val="00D2278E"/>
    <w:rsid w:val="00D229B5"/>
    <w:rsid w:val="00D26631"/>
    <w:rsid w:val="00D30084"/>
    <w:rsid w:val="00D30B8C"/>
    <w:rsid w:val="00D30C88"/>
    <w:rsid w:val="00D31F4D"/>
    <w:rsid w:val="00D3459E"/>
    <w:rsid w:val="00D34633"/>
    <w:rsid w:val="00D34958"/>
    <w:rsid w:val="00D349AD"/>
    <w:rsid w:val="00D34C4E"/>
    <w:rsid w:val="00D36302"/>
    <w:rsid w:val="00D36591"/>
    <w:rsid w:val="00D366FD"/>
    <w:rsid w:val="00D37057"/>
    <w:rsid w:val="00D37144"/>
    <w:rsid w:val="00D37649"/>
    <w:rsid w:val="00D404B4"/>
    <w:rsid w:val="00D41123"/>
    <w:rsid w:val="00D41249"/>
    <w:rsid w:val="00D41F2D"/>
    <w:rsid w:val="00D42D80"/>
    <w:rsid w:val="00D43E8E"/>
    <w:rsid w:val="00D4462F"/>
    <w:rsid w:val="00D45DA5"/>
    <w:rsid w:val="00D45EA5"/>
    <w:rsid w:val="00D461F3"/>
    <w:rsid w:val="00D472F2"/>
    <w:rsid w:val="00D50F57"/>
    <w:rsid w:val="00D516FF"/>
    <w:rsid w:val="00D52312"/>
    <w:rsid w:val="00D528D9"/>
    <w:rsid w:val="00D578E4"/>
    <w:rsid w:val="00D60DC1"/>
    <w:rsid w:val="00D61496"/>
    <w:rsid w:val="00D61CD0"/>
    <w:rsid w:val="00D6451C"/>
    <w:rsid w:val="00D6695C"/>
    <w:rsid w:val="00D66AB2"/>
    <w:rsid w:val="00D675ED"/>
    <w:rsid w:val="00D701EE"/>
    <w:rsid w:val="00D70998"/>
    <w:rsid w:val="00D70C01"/>
    <w:rsid w:val="00D70D03"/>
    <w:rsid w:val="00D71810"/>
    <w:rsid w:val="00D75725"/>
    <w:rsid w:val="00D75F78"/>
    <w:rsid w:val="00D76135"/>
    <w:rsid w:val="00D76429"/>
    <w:rsid w:val="00D802EC"/>
    <w:rsid w:val="00D80817"/>
    <w:rsid w:val="00D83435"/>
    <w:rsid w:val="00D84512"/>
    <w:rsid w:val="00D86112"/>
    <w:rsid w:val="00D8615D"/>
    <w:rsid w:val="00D86255"/>
    <w:rsid w:val="00D863FD"/>
    <w:rsid w:val="00D8658D"/>
    <w:rsid w:val="00D86CDB"/>
    <w:rsid w:val="00D86E9F"/>
    <w:rsid w:val="00D87BA6"/>
    <w:rsid w:val="00D90494"/>
    <w:rsid w:val="00D91274"/>
    <w:rsid w:val="00D91E28"/>
    <w:rsid w:val="00D92B9E"/>
    <w:rsid w:val="00D93CE6"/>
    <w:rsid w:val="00D94CA1"/>
    <w:rsid w:val="00D9578F"/>
    <w:rsid w:val="00D958AD"/>
    <w:rsid w:val="00D95C01"/>
    <w:rsid w:val="00DA10E4"/>
    <w:rsid w:val="00DA2483"/>
    <w:rsid w:val="00DA3603"/>
    <w:rsid w:val="00DA4210"/>
    <w:rsid w:val="00DA524C"/>
    <w:rsid w:val="00DA6098"/>
    <w:rsid w:val="00DB025E"/>
    <w:rsid w:val="00DB1B65"/>
    <w:rsid w:val="00DB2A28"/>
    <w:rsid w:val="00DB2BF1"/>
    <w:rsid w:val="00DB2F75"/>
    <w:rsid w:val="00DB31C9"/>
    <w:rsid w:val="00DB46DA"/>
    <w:rsid w:val="00DB5102"/>
    <w:rsid w:val="00DB70FE"/>
    <w:rsid w:val="00DB7EF4"/>
    <w:rsid w:val="00DC0BD7"/>
    <w:rsid w:val="00DC0F7E"/>
    <w:rsid w:val="00DC1173"/>
    <w:rsid w:val="00DC1C4C"/>
    <w:rsid w:val="00DC22A1"/>
    <w:rsid w:val="00DC40CF"/>
    <w:rsid w:val="00DC4533"/>
    <w:rsid w:val="00DC4685"/>
    <w:rsid w:val="00DC4BD9"/>
    <w:rsid w:val="00DC54AF"/>
    <w:rsid w:val="00DC5661"/>
    <w:rsid w:val="00DC6138"/>
    <w:rsid w:val="00DC633A"/>
    <w:rsid w:val="00DC7863"/>
    <w:rsid w:val="00DC78D1"/>
    <w:rsid w:val="00DC79BE"/>
    <w:rsid w:val="00DC79D4"/>
    <w:rsid w:val="00DC7F83"/>
    <w:rsid w:val="00DD1F08"/>
    <w:rsid w:val="00DD4D0B"/>
    <w:rsid w:val="00DD4F61"/>
    <w:rsid w:val="00DD5978"/>
    <w:rsid w:val="00DD60AD"/>
    <w:rsid w:val="00DD713A"/>
    <w:rsid w:val="00DD715D"/>
    <w:rsid w:val="00DD769F"/>
    <w:rsid w:val="00DD797D"/>
    <w:rsid w:val="00DE073D"/>
    <w:rsid w:val="00DE08AA"/>
    <w:rsid w:val="00DE13D9"/>
    <w:rsid w:val="00DE14E9"/>
    <w:rsid w:val="00DE2924"/>
    <w:rsid w:val="00DE2C10"/>
    <w:rsid w:val="00DE2D75"/>
    <w:rsid w:val="00DE60EA"/>
    <w:rsid w:val="00DE61B4"/>
    <w:rsid w:val="00DE6AF4"/>
    <w:rsid w:val="00DE6B68"/>
    <w:rsid w:val="00DE7265"/>
    <w:rsid w:val="00DE7C91"/>
    <w:rsid w:val="00DF00A2"/>
    <w:rsid w:val="00DF0D05"/>
    <w:rsid w:val="00DF2C1B"/>
    <w:rsid w:val="00DF37E3"/>
    <w:rsid w:val="00DF3AD5"/>
    <w:rsid w:val="00DF3FEA"/>
    <w:rsid w:val="00DF43BF"/>
    <w:rsid w:val="00DF447B"/>
    <w:rsid w:val="00DF4B1A"/>
    <w:rsid w:val="00DF5F69"/>
    <w:rsid w:val="00DF7B31"/>
    <w:rsid w:val="00E00121"/>
    <w:rsid w:val="00E01AD2"/>
    <w:rsid w:val="00E01D0A"/>
    <w:rsid w:val="00E021E9"/>
    <w:rsid w:val="00E022A8"/>
    <w:rsid w:val="00E02E2B"/>
    <w:rsid w:val="00E0517F"/>
    <w:rsid w:val="00E05BE2"/>
    <w:rsid w:val="00E05C83"/>
    <w:rsid w:val="00E073CF"/>
    <w:rsid w:val="00E0765C"/>
    <w:rsid w:val="00E076A0"/>
    <w:rsid w:val="00E103DD"/>
    <w:rsid w:val="00E11A19"/>
    <w:rsid w:val="00E11E17"/>
    <w:rsid w:val="00E13347"/>
    <w:rsid w:val="00E136EF"/>
    <w:rsid w:val="00E17075"/>
    <w:rsid w:val="00E17E34"/>
    <w:rsid w:val="00E20940"/>
    <w:rsid w:val="00E20AFB"/>
    <w:rsid w:val="00E20B56"/>
    <w:rsid w:val="00E21938"/>
    <w:rsid w:val="00E222DF"/>
    <w:rsid w:val="00E22E4E"/>
    <w:rsid w:val="00E237FE"/>
    <w:rsid w:val="00E23A90"/>
    <w:rsid w:val="00E244FF"/>
    <w:rsid w:val="00E25021"/>
    <w:rsid w:val="00E25698"/>
    <w:rsid w:val="00E27274"/>
    <w:rsid w:val="00E27FCB"/>
    <w:rsid w:val="00E3041B"/>
    <w:rsid w:val="00E316D1"/>
    <w:rsid w:val="00E31DB9"/>
    <w:rsid w:val="00E33F3F"/>
    <w:rsid w:val="00E35095"/>
    <w:rsid w:val="00E36220"/>
    <w:rsid w:val="00E401B0"/>
    <w:rsid w:val="00E40D61"/>
    <w:rsid w:val="00E4106E"/>
    <w:rsid w:val="00E41357"/>
    <w:rsid w:val="00E4226D"/>
    <w:rsid w:val="00E42913"/>
    <w:rsid w:val="00E43094"/>
    <w:rsid w:val="00E44706"/>
    <w:rsid w:val="00E44A1F"/>
    <w:rsid w:val="00E44AE8"/>
    <w:rsid w:val="00E45DA1"/>
    <w:rsid w:val="00E506DC"/>
    <w:rsid w:val="00E51594"/>
    <w:rsid w:val="00E51FF5"/>
    <w:rsid w:val="00E5200E"/>
    <w:rsid w:val="00E5367C"/>
    <w:rsid w:val="00E545A3"/>
    <w:rsid w:val="00E567D4"/>
    <w:rsid w:val="00E56C32"/>
    <w:rsid w:val="00E57F9F"/>
    <w:rsid w:val="00E61123"/>
    <w:rsid w:val="00E61307"/>
    <w:rsid w:val="00E62A74"/>
    <w:rsid w:val="00E63407"/>
    <w:rsid w:val="00E642A1"/>
    <w:rsid w:val="00E64416"/>
    <w:rsid w:val="00E6549B"/>
    <w:rsid w:val="00E67162"/>
    <w:rsid w:val="00E67953"/>
    <w:rsid w:val="00E67F8D"/>
    <w:rsid w:val="00E70025"/>
    <w:rsid w:val="00E701C2"/>
    <w:rsid w:val="00E7117A"/>
    <w:rsid w:val="00E71996"/>
    <w:rsid w:val="00E7246E"/>
    <w:rsid w:val="00E73396"/>
    <w:rsid w:val="00E7340A"/>
    <w:rsid w:val="00E74CEF"/>
    <w:rsid w:val="00E753AF"/>
    <w:rsid w:val="00E7605F"/>
    <w:rsid w:val="00E76087"/>
    <w:rsid w:val="00E76E4B"/>
    <w:rsid w:val="00E77737"/>
    <w:rsid w:val="00E77F12"/>
    <w:rsid w:val="00E8028A"/>
    <w:rsid w:val="00E82161"/>
    <w:rsid w:val="00E82F5C"/>
    <w:rsid w:val="00E836F5"/>
    <w:rsid w:val="00E84116"/>
    <w:rsid w:val="00E8573B"/>
    <w:rsid w:val="00E85A48"/>
    <w:rsid w:val="00E85D2C"/>
    <w:rsid w:val="00E8610A"/>
    <w:rsid w:val="00E8686F"/>
    <w:rsid w:val="00E86AF1"/>
    <w:rsid w:val="00E86BEE"/>
    <w:rsid w:val="00E914A3"/>
    <w:rsid w:val="00E92572"/>
    <w:rsid w:val="00E92933"/>
    <w:rsid w:val="00E931C0"/>
    <w:rsid w:val="00E93D88"/>
    <w:rsid w:val="00E93F4E"/>
    <w:rsid w:val="00E9560D"/>
    <w:rsid w:val="00E97306"/>
    <w:rsid w:val="00E97738"/>
    <w:rsid w:val="00EA2255"/>
    <w:rsid w:val="00EA22D0"/>
    <w:rsid w:val="00EA2592"/>
    <w:rsid w:val="00EA27DA"/>
    <w:rsid w:val="00EA3298"/>
    <w:rsid w:val="00EA33E2"/>
    <w:rsid w:val="00EA388C"/>
    <w:rsid w:val="00EA3DB3"/>
    <w:rsid w:val="00EA4587"/>
    <w:rsid w:val="00EA5580"/>
    <w:rsid w:val="00EA57F7"/>
    <w:rsid w:val="00EA6B84"/>
    <w:rsid w:val="00EB2A82"/>
    <w:rsid w:val="00EB4A30"/>
    <w:rsid w:val="00EB7B94"/>
    <w:rsid w:val="00EC02BD"/>
    <w:rsid w:val="00EC02F8"/>
    <w:rsid w:val="00EC10E1"/>
    <w:rsid w:val="00EC4523"/>
    <w:rsid w:val="00EC6408"/>
    <w:rsid w:val="00EC7D19"/>
    <w:rsid w:val="00ED164E"/>
    <w:rsid w:val="00ED186A"/>
    <w:rsid w:val="00ED28F4"/>
    <w:rsid w:val="00ED2A05"/>
    <w:rsid w:val="00ED2BC2"/>
    <w:rsid w:val="00ED32BF"/>
    <w:rsid w:val="00ED674E"/>
    <w:rsid w:val="00ED7E3F"/>
    <w:rsid w:val="00EE0648"/>
    <w:rsid w:val="00EE0ADC"/>
    <w:rsid w:val="00EE0CA7"/>
    <w:rsid w:val="00EE2674"/>
    <w:rsid w:val="00EE369B"/>
    <w:rsid w:val="00EE4069"/>
    <w:rsid w:val="00EE4362"/>
    <w:rsid w:val="00EE54CB"/>
    <w:rsid w:val="00EE5595"/>
    <w:rsid w:val="00EE5EDD"/>
    <w:rsid w:val="00EE63B3"/>
    <w:rsid w:val="00EE6F7C"/>
    <w:rsid w:val="00EF003A"/>
    <w:rsid w:val="00EF0270"/>
    <w:rsid w:val="00EF0420"/>
    <w:rsid w:val="00EF0B80"/>
    <w:rsid w:val="00EF10B6"/>
    <w:rsid w:val="00EF1431"/>
    <w:rsid w:val="00EF201F"/>
    <w:rsid w:val="00EF33A3"/>
    <w:rsid w:val="00EF5581"/>
    <w:rsid w:val="00F0098C"/>
    <w:rsid w:val="00F01407"/>
    <w:rsid w:val="00F02425"/>
    <w:rsid w:val="00F03317"/>
    <w:rsid w:val="00F04738"/>
    <w:rsid w:val="00F04D58"/>
    <w:rsid w:val="00F04EF2"/>
    <w:rsid w:val="00F0511B"/>
    <w:rsid w:val="00F05270"/>
    <w:rsid w:val="00F05721"/>
    <w:rsid w:val="00F06903"/>
    <w:rsid w:val="00F06AAF"/>
    <w:rsid w:val="00F10A6F"/>
    <w:rsid w:val="00F14F5E"/>
    <w:rsid w:val="00F15540"/>
    <w:rsid w:val="00F15D5E"/>
    <w:rsid w:val="00F16729"/>
    <w:rsid w:val="00F17799"/>
    <w:rsid w:val="00F17CB8"/>
    <w:rsid w:val="00F208C4"/>
    <w:rsid w:val="00F21A58"/>
    <w:rsid w:val="00F21B5A"/>
    <w:rsid w:val="00F22818"/>
    <w:rsid w:val="00F23568"/>
    <w:rsid w:val="00F241C0"/>
    <w:rsid w:val="00F244CD"/>
    <w:rsid w:val="00F2681F"/>
    <w:rsid w:val="00F26C3E"/>
    <w:rsid w:val="00F27969"/>
    <w:rsid w:val="00F312EF"/>
    <w:rsid w:val="00F325E8"/>
    <w:rsid w:val="00F34C9F"/>
    <w:rsid w:val="00F35330"/>
    <w:rsid w:val="00F369C8"/>
    <w:rsid w:val="00F400F2"/>
    <w:rsid w:val="00F4022C"/>
    <w:rsid w:val="00F407FE"/>
    <w:rsid w:val="00F425AA"/>
    <w:rsid w:val="00F4280D"/>
    <w:rsid w:val="00F4331F"/>
    <w:rsid w:val="00F4398A"/>
    <w:rsid w:val="00F43EA0"/>
    <w:rsid w:val="00F443F5"/>
    <w:rsid w:val="00F44A84"/>
    <w:rsid w:val="00F46765"/>
    <w:rsid w:val="00F47D6D"/>
    <w:rsid w:val="00F50296"/>
    <w:rsid w:val="00F505C9"/>
    <w:rsid w:val="00F51804"/>
    <w:rsid w:val="00F5222C"/>
    <w:rsid w:val="00F54672"/>
    <w:rsid w:val="00F5573D"/>
    <w:rsid w:val="00F60621"/>
    <w:rsid w:val="00F60C87"/>
    <w:rsid w:val="00F6174A"/>
    <w:rsid w:val="00F62490"/>
    <w:rsid w:val="00F625D0"/>
    <w:rsid w:val="00F62AD3"/>
    <w:rsid w:val="00F63C48"/>
    <w:rsid w:val="00F64249"/>
    <w:rsid w:val="00F64486"/>
    <w:rsid w:val="00F64705"/>
    <w:rsid w:val="00F64A33"/>
    <w:rsid w:val="00F652AE"/>
    <w:rsid w:val="00F66284"/>
    <w:rsid w:val="00F667FF"/>
    <w:rsid w:val="00F66C6C"/>
    <w:rsid w:val="00F66E14"/>
    <w:rsid w:val="00F7187E"/>
    <w:rsid w:val="00F71DB2"/>
    <w:rsid w:val="00F73FD0"/>
    <w:rsid w:val="00F73FD5"/>
    <w:rsid w:val="00F75877"/>
    <w:rsid w:val="00F76393"/>
    <w:rsid w:val="00F77857"/>
    <w:rsid w:val="00F80F24"/>
    <w:rsid w:val="00F82127"/>
    <w:rsid w:val="00F82656"/>
    <w:rsid w:val="00F82FC3"/>
    <w:rsid w:val="00F83398"/>
    <w:rsid w:val="00F83418"/>
    <w:rsid w:val="00F83843"/>
    <w:rsid w:val="00F84151"/>
    <w:rsid w:val="00F84BCD"/>
    <w:rsid w:val="00F854A9"/>
    <w:rsid w:val="00F8613D"/>
    <w:rsid w:val="00F862AB"/>
    <w:rsid w:val="00F868E2"/>
    <w:rsid w:val="00F86EA9"/>
    <w:rsid w:val="00F8798C"/>
    <w:rsid w:val="00F906FE"/>
    <w:rsid w:val="00F9100D"/>
    <w:rsid w:val="00F9186E"/>
    <w:rsid w:val="00F9286D"/>
    <w:rsid w:val="00F9410E"/>
    <w:rsid w:val="00F9413E"/>
    <w:rsid w:val="00F943EC"/>
    <w:rsid w:val="00F953C7"/>
    <w:rsid w:val="00F957FC"/>
    <w:rsid w:val="00F96D90"/>
    <w:rsid w:val="00F97D56"/>
    <w:rsid w:val="00F97FE6"/>
    <w:rsid w:val="00FA12E4"/>
    <w:rsid w:val="00FA1638"/>
    <w:rsid w:val="00FA341A"/>
    <w:rsid w:val="00FA3C88"/>
    <w:rsid w:val="00FA5CA9"/>
    <w:rsid w:val="00FA6607"/>
    <w:rsid w:val="00FA665F"/>
    <w:rsid w:val="00FA683D"/>
    <w:rsid w:val="00FA6AC7"/>
    <w:rsid w:val="00FA74A5"/>
    <w:rsid w:val="00FA7525"/>
    <w:rsid w:val="00FB02D5"/>
    <w:rsid w:val="00FB08D9"/>
    <w:rsid w:val="00FB141B"/>
    <w:rsid w:val="00FB145C"/>
    <w:rsid w:val="00FB19AB"/>
    <w:rsid w:val="00FB1F0F"/>
    <w:rsid w:val="00FB2071"/>
    <w:rsid w:val="00FB2139"/>
    <w:rsid w:val="00FB28BB"/>
    <w:rsid w:val="00FB28F3"/>
    <w:rsid w:val="00FB2D6B"/>
    <w:rsid w:val="00FB37D0"/>
    <w:rsid w:val="00FB4970"/>
    <w:rsid w:val="00FB51E5"/>
    <w:rsid w:val="00FB5F98"/>
    <w:rsid w:val="00FB7A44"/>
    <w:rsid w:val="00FC02CC"/>
    <w:rsid w:val="00FC1583"/>
    <w:rsid w:val="00FC1A7E"/>
    <w:rsid w:val="00FC1BD0"/>
    <w:rsid w:val="00FC4CA0"/>
    <w:rsid w:val="00FC6A41"/>
    <w:rsid w:val="00FC6E08"/>
    <w:rsid w:val="00FC6E55"/>
    <w:rsid w:val="00FC701D"/>
    <w:rsid w:val="00FD07C4"/>
    <w:rsid w:val="00FD10B9"/>
    <w:rsid w:val="00FD1236"/>
    <w:rsid w:val="00FD1354"/>
    <w:rsid w:val="00FD13BB"/>
    <w:rsid w:val="00FD1AB1"/>
    <w:rsid w:val="00FD1C00"/>
    <w:rsid w:val="00FD1C4F"/>
    <w:rsid w:val="00FD2697"/>
    <w:rsid w:val="00FD4B42"/>
    <w:rsid w:val="00FD5FED"/>
    <w:rsid w:val="00FE0AB0"/>
    <w:rsid w:val="00FE0BF1"/>
    <w:rsid w:val="00FE197B"/>
    <w:rsid w:val="00FE3037"/>
    <w:rsid w:val="00FE3899"/>
    <w:rsid w:val="00FE3F53"/>
    <w:rsid w:val="00FE43DB"/>
    <w:rsid w:val="00FE5D51"/>
    <w:rsid w:val="00FF172C"/>
    <w:rsid w:val="00FF3287"/>
    <w:rsid w:val="00FF32F2"/>
    <w:rsid w:val="00FF4C0A"/>
    <w:rsid w:val="00FF50D8"/>
    <w:rsid w:val="00FF50D9"/>
    <w:rsid w:val="00FF5621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4F22B6C"/>
  <w15:docId w15:val="{4AC4660C-5D22-4960-876F-A2A0C969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34F"/>
  </w:style>
  <w:style w:type="paragraph" w:styleId="Ttulo1">
    <w:name w:val="heading 1"/>
    <w:basedOn w:val="Normal"/>
    <w:next w:val="Normal"/>
    <w:link w:val="Ttulo1Car"/>
    <w:qFormat/>
    <w:rsid w:val="00A44B4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A44B44"/>
    <w:rPr>
      <w:rFonts w:ascii="Cambria" w:hAnsi="Cambria"/>
      <w:b/>
      <w:bCs/>
      <w:color w:val="365F91"/>
      <w:sz w:val="28"/>
      <w:szCs w:val="28"/>
      <w:lang w:val="es-ES_tradnl" w:eastAsia="en-US" w:bidi="ar-SA"/>
    </w:rPr>
  </w:style>
  <w:style w:type="paragraph" w:styleId="Encabezado">
    <w:name w:val="header"/>
    <w:basedOn w:val="Normal"/>
    <w:link w:val="EncabezadoCar"/>
    <w:rsid w:val="007F03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locked/>
    <w:rsid w:val="00A44B44"/>
    <w:rPr>
      <w:lang w:val="es-ES" w:eastAsia="es-ES" w:bidi="ar-SA"/>
    </w:rPr>
  </w:style>
  <w:style w:type="paragraph" w:styleId="Piedepgina">
    <w:name w:val="footer"/>
    <w:basedOn w:val="Normal"/>
    <w:link w:val="PiedepginaCar"/>
    <w:rsid w:val="007F03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A44B44"/>
    <w:rPr>
      <w:lang w:val="es-ES" w:eastAsia="es-ES" w:bidi="ar-SA"/>
    </w:rPr>
  </w:style>
  <w:style w:type="paragraph" w:styleId="Textodeglobo">
    <w:name w:val="Balloon Text"/>
    <w:basedOn w:val="Normal"/>
    <w:link w:val="TextodegloboCar"/>
    <w:semiHidden/>
    <w:rsid w:val="00CA13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locked/>
    <w:rsid w:val="00A44B44"/>
    <w:rPr>
      <w:rFonts w:ascii="Tahoma" w:hAnsi="Tahoma" w:cs="Tahoma"/>
      <w:sz w:val="16"/>
      <w:szCs w:val="16"/>
      <w:lang w:val="es-ES" w:eastAsia="es-ES" w:bidi="ar-SA"/>
    </w:rPr>
  </w:style>
  <w:style w:type="paragraph" w:styleId="Sangra2detindependiente">
    <w:name w:val="Body Text Indent 2"/>
    <w:basedOn w:val="Normal"/>
    <w:rsid w:val="00A235D1"/>
    <w:pPr>
      <w:spacing w:line="360" w:lineRule="auto"/>
      <w:ind w:firstLine="696"/>
      <w:jc w:val="both"/>
    </w:pPr>
    <w:rPr>
      <w:rFonts w:ascii="Verdana" w:hAnsi="Verdana"/>
      <w:b/>
      <w:bCs/>
      <w:color w:val="333399"/>
      <w:sz w:val="22"/>
      <w:szCs w:val="24"/>
    </w:rPr>
  </w:style>
  <w:style w:type="paragraph" w:styleId="NormalWeb">
    <w:name w:val="Normal (Web)"/>
    <w:basedOn w:val="Normal"/>
    <w:uiPriority w:val="99"/>
    <w:rsid w:val="00A235D1"/>
    <w:pPr>
      <w:spacing w:line="360" w:lineRule="auto"/>
      <w:ind w:left="528" w:right="71" w:firstLine="600"/>
      <w:jc w:val="both"/>
    </w:pPr>
    <w:rPr>
      <w:rFonts w:ascii="Verdana" w:hAnsi="Verdana" w:cs="Arial"/>
      <w:szCs w:val="24"/>
    </w:rPr>
  </w:style>
  <w:style w:type="table" w:styleId="Tablaconcuadrcula">
    <w:name w:val="Table Grid"/>
    <w:basedOn w:val="Tablanormal"/>
    <w:uiPriority w:val="59"/>
    <w:rsid w:val="004D2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A44B44"/>
    <w:pPr>
      <w:spacing w:after="120"/>
    </w:pPr>
  </w:style>
  <w:style w:type="character" w:customStyle="1" w:styleId="TextoindependienteCar">
    <w:name w:val="Texto independiente Car"/>
    <w:link w:val="Textoindependiente"/>
    <w:locked/>
    <w:rsid w:val="00A44B44"/>
    <w:rPr>
      <w:lang w:val="es-ES" w:eastAsia="es-ES" w:bidi="ar-SA"/>
    </w:rPr>
  </w:style>
  <w:style w:type="paragraph" w:styleId="Prrafodelista">
    <w:name w:val="List Paragraph"/>
    <w:basedOn w:val="Normal"/>
    <w:qFormat/>
    <w:rsid w:val="00A4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character" w:styleId="Textodelmarcadordeposicin">
    <w:name w:val="Placeholder Text"/>
    <w:semiHidden/>
    <w:rsid w:val="00A44B44"/>
    <w:rPr>
      <w:rFonts w:cs="Times New Roman"/>
      <w:color w:val="808080"/>
    </w:rPr>
  </w:style>
  <w:style w:type="paragraph" w:styleId="Sinespaciado">
    <w:name w:val="No Spacing"/>
    <w:qFormat/>
    <w:rsid w:val="00A44B44"/>
    <w:rPr>
      <w:rFonts w:ascii="Calibri" w:eastAsia="Calibri" w:hAnsi="Calibri"/>
      <w:sz w:val="22"/>
      <w:szCs w:val="22"/>
      <w:lang w:val="es-ES_tradnl" w:eastAsia="en-US"/>
    </w:rPr>
  </w:style>
  <w:style w:type="character" w:styleId="Hipervnculo">
    <w:name w:val="Hyperlink"/>
    <w:rsid w:val="00E567D4"/>
    <w:rPr>
      <w:color w:val="0000FF"/>
      <w:u w:val="single"/>
    </w:rPr>
  </w:style>
  <w:style w:type="character" w:styleId="Nmerodepgina">
    <w:name w:val="page number"/>
    <w:basedOn w:val="Fuentedeprrafopredeter"/>
    <w:rsid w:val="00EE4362"/>
  </w:style>
  <w:style w:type="character" w:styleId="Refdecomentario">
    <w:name w:val="annotation reference"/>
    <w:rsid w:val="002E6D4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E6D40"/>
  </w:style>
  <w:style w:type="character" w:customStyle="1" w:styleId="TextocomentarioCar">
    <w:name w:val="Texto comentario Car"/>
    <w:basedOn w:val="Fuentedeprrafopredeter"/>
    <w:link w:val="Textocomentario"/>
    <w:rsid w:val="002E6D40"/>
  </w:style>
  <w:style w:type="paragraph" w:styleId="Asuntodelcomentario">
    <w:name w:val="annotation subject"/>
    <w:basedOn w:val="Textocomentario"/>
    <w:next w:val="Textocomentario"/>
    <w:link w:val="AsuntodelcomentarioCar"/>
    <w:rsid w:val="002E6D40"/>
    <w:rPr>
      <w:b/>
      <w:bCs/>
    </w:rPr>
  </w:style>
  <w:style w:type="character" w:customStyle="1" w:styleId="AsuntodelcomentarioCar">
    <w:name w:val="Asunto del comentario Car"/>
    <w:link w:val="Asuntodelcomentario"/>
    <w:rsid w:val="002E6D40"/>
    <w:rPr>
      <w:b/>
      <w:bCs/>
    </w:rPr>
  </w:style>
  <w:style w:type="character" w:customStyle="1" w:styleId="apple-converted-space">
    <w:name w:val="apple-converted-space"/>
    <w:basedOn w:val="Fuentedeprrafopredeter"/>
    <w:rsid w:val="00855099"/>
  </w:style>
  <w:style w:type="paragraph" w:customStyle="1" w:styleId="articulo1">
    <w:name w:val="articulo1"/>
    <w:basedOn w:val="Normal"/>
    <w:rsid w:val="0051487F"/>
    <w:pPr>
      <w:spacing w:before="360" w:after="180"/>
    </w:pPr>
    <w:rPr>
      <w:b/>
      <w:bCs/>
      <w:sz w:val="24"/>
      <w:szCs w:val="24"/>
    </w:rPr>
  </w:style>
  <w:style w:type="paragraph" w:customStyle="1" w:styleId="parrafo1">
    <w:name w:val="parrafo1"/>
    <w:basedOn w:val="Normal"/>
    <w:rsid w:val="0051487F"/>
    <w:pPr>
      <w:spacing w:before="180" w:after="180"/>
      <w:ind w:firstLine="360"/>
      <w:jc w:val="both"/>
    </w:pPr>
    <w:rPr>
      <w:sz w:val="24"/>
      <w:szCs w:val="24"/>
    </w:rPr>
  </w:style>
  <w:style w:type="paragraph" w:customStyle="1" w:styleId="parrafo22">
    <w:name w:val="parrafo_22"/>
    <w:basedOn w:val="Normal"/>
    <w:rsid w:val="0047664C"/>
    <w:pPr>
      <w:spacing w:before="360" w:after="180"/>
      <w:ind w:firstLine="360"/>
      <w:jc w:val="both"/>
    </w:pPr>
    <w:rPr>
      <w:sz w:val="24"/>
      <w:szCs w:val="24"/>
    </w:rPr>
  </w:style>
  <w:style w:type="paragraph" w:customStyle="1" w:styleId="a">
    <w:name w:val="a"/>
    <w:basedOn w:val="Normal"/>
    <w:rsid w:val="00E506DC"/>
    <w:pPr>
      <w:spacing w:after="84"/>
    </w:pPr>
    <w:rPr>
      <w:b/>
      <w:bCs/>
      <w:color w:val="4C6F99"/>
      <w:sz w:val="24"/>
      <w:szCs w:val="24"/>
    </w:rPr>
  </w:style>
  <w:style w:type="paragraph" w:customStyle="1" w:styleId="Epgrafe1">
    <w:name w:val="Epígrafe1"/>
    <w:basedOn w:val="Normal"/>
    <w:next w:val="Normal"/>
    <w:unhideWhenUsed/>
    <w:qFormat/>
    <w:rsid w:val="00D30084"/>
    <w:rPr>
      <w:b/>
      <w:bCs/>
    </w:rPr>
  </w:style>
  <w:style w:type="paragraph" w:styleId="Sangradetextonormal">
    <w:name w:val="Body Text Indent"/>
    <w:basedOn w:val="Normal"/>
    <w:link w:val="SangradetextonormalCar"/>
    <w:rsid w:val="00D3008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D30084"/>
  </w:style>
  <w:style w:type="paragraph" w:styleId="Textoindependienteprimerasangra2">
    <w:name w:val="Body Text First Indent 2"/>
    <w:basedOn w:val="Sangradetextonormal"/>
    <w:link w:val="Textoindependienteprimerasangra2Car"/>
    <w:rsid w:val="00D30084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D30084"/>
  </w:style>
  <w:style w:type="paragraph" w:styleId="Listaconvietas">
    <w:name w:val="List Bullet"/>
    <w:basedOn w:val="Normal"/>
    <w:rsid w:val="00174EBD"/>
    <w:pPr>
      <w:numPr>
        <w:numId w:val="35"/>
      </w:numPr>
      <w:contextualSpacing/>
    </w:pPr>
  </w:style>
  <w:style w:type="character" w:customStyle="1" w:styleId="hgkelc">
    <w:name w:val="hgkelc"/>
    <w:basedOn w:val="Fuentedeprrafopredeter"/>
    <w:rsid w:val="001D1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4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1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90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06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69869">
                                              <w:marLeft w:val="0"/>
                                              <w:marRight w:val="0"/>
                                              <w:marTop w:val="320"/>
                                              <w:marBottom w:val="0"/>
                                              <w:divBdr>
                                                <w:top w:val="single" w:sz="2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973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9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3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11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1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00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954041">
                                              <w:marLeft w:val="0"/>
                                              <w:marRight w:val="0"/>
                                              <w:marTop w:val="320"/>
                                              <w:marBottom w:val="0"/>
                                              <w:divBdr>
                                                <w:top w:val="single" w:sz="2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603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8466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494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22154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4858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6829">
                  <w:marLeft w:val="0"/>
                  <w:marRight w:val="0"/>
                  <w:marTop w:val="0"/>
                  <w:marBottom w:val="0"/>
                  <w:divBdr>
                    <w:top w:val="single" w:sz="2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2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uarios\Intervencion\PLANTILLA%20DE%20DOCUMENTO%20CON%20ESCU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7ABE3-4637-410C-A642-645AA1CF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DE DOCUMENTO CON ESCUDO</Template>
  <TotalTime>1</TotalTime>
  <Pages>6</Pages>
  <Words>1427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JRQ</vt:lpstr>
    </vt:vector>
  </TitlesOfParts>
  <Company>Hewlett-Packard Company</Company>
  <LinksUpToDate>false</LinksUpToDate>
  <CharactersWithSpaces>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JRQ</dc:title>
  <dc:creator>Chano Hdez</dc:creator>
  <cp:lastModifiedBy>usuario</cp:lastModifiedBy>
  <cp:revision>2</cp:revision>
  <cp:lastPrinted>2026-05-15T08:28:00Z</cp:lastPrinted>
  <dcterms:created xsi:type="dcterms:W3CDTF">2026-09-28T08:32:00Z</dcterms:created>
  <dcterms:modified xsi:type="dcterms:W3CDTF">2026-09-28T08:32:00Z</dcterms:modified>
</cp:coreProperties>
</file>