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01" w:rsidRDefault="00E81601" w:rsidP="00983394">
      <w:pPr>
        <w:rPr>
          <w:b/>
          <w:u w:val="single"/>
          <w:lang w:val="es-ES_tradnl"/>
        </w:rPr>
      </w:pPr>
    </w:p>
    <w:p w:rsidR="00393506" w:rsidRDefault="001B77CD" w:rsidP="00393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Optima" w:hAnsi="Optima"/>
          <w:b/>
        </w:rPr>
      </w:pPr>
      <w:r w:rsidRPr="004568E1">
        <w:rPr>
          <w:rFonts w:ascii="Optima" w:hAnsi="Optima"/>
          <w:b/>
        </w:rPr>
        <w:t>RECOGIDA Y TRATAMIENTO DE DATOS</w:t>
      </w:r>
    </w:p>
    <w:p w:rsidR="001B77CD" w:rsidRPr="004D0B46" w:rsidRDefault="001B77CD" w:rsidP="001B77CD">
      <w:pPr>
        <w:jc w:val="center"/>
        <w:rPr>
          <w:rFonts w:ascii="Optima" w:hAnsi="Optima"/>
          <w:b/>
        </w:rPr>
      </w:pPr>
    </w:p>
    <w:p w:rsidR="004D0B46" w:rsidRPr="004D0B46" w:rsidRDefault="004D0B46" w:rsidP="004D0B46">
      <w:pPr>
        <w:rPr>
          <w:i/>
        </w:rPr>
      </w:pPr>
      <w:r w:rsidRPr="004D0B46">
        <w:rPr>
          <w:i/>
        </w:rPr>
        <w:t>Antes de firmar la solicitud, debe leer la información básica sobre protección de datos que se presenta a continuación,</w:t>
      </w:r>
    </w:p>
    <w:p w:rsidR="004D0B46" w:rsidRPr="004D0B46" w:rsidRDefault="004D0B46" w:rsidP="004D0B46">
      <w:pPr>
        <w:jc w:val="both"/>
      </w:pPr>
    </w:p>
    <w:p w:rsidR="004D0B46" w:rsidRPr="004D0B46" w:rsidRDefault="004D0B46" w:rsidP="004D0B46">
      <w:pPr>
        <w:jc w:val="both"/>
      </w:pPr>
      <w:r w:rsidRPr="004D0B46">
        <w:t>Mediante la cumplimentación y firma del siguiente formulario, D/Dña. __________________________________________________________________, con DNI/NIE/Pasaporte nº___________________, domiciliado/a en ____________________________________________nº___, del término municipal de ______________, con teléfono/s de contacto _________________________________________</w:t>
      </w:r>
    </w:p>
    <w:p w:rsidR="004D0B46" w:rsidRPr="004D0B46" w:rsidRDefault="004D0B46" w:rsidP="004D0B46">
      <w:pPr>
        <w:jc w:val="both"/>
      </w:pPr>
      <w:r w:rsidRPr="004D0B46">
        <w:t xml:space="preserve">en calidad de representante legal, Padre/Madre o tutor/a legal  de _____________________________________________________________,____________________ acepta y autoriza expresamente a que sus datos sean recogidos y tratados por el Departamento de Servicios Sociales </w:t>
      </w:r>
      <w:r w:rsidR="00DD3B8D">
        <w:t xml:space="preserve">e Igualdad </w:t>
      </w:r>
      <w:r w:rsidRPr="004D0B46">
        <w:t>de la Concejalía Servicios Sociales</w:t>
      </w:r>
      <w:r w:rsidR="00DD3B8D">
        <w:t xml:space="preserve"> e </w:t>
      </w:r>
      <w:bookmarkStart w:id="0" w:name="_GoBack"/>
      <w:r w:rsidR="00DD3B8D">
        <w:t>Igualdad</w:t>
      </w:r>
      <w:bookmarkEnd w:id="0"/>
      <w:r w:rsidRPr="004D0B46">
        <w:t xml:space="preserve"> del Ayuntamiento de Ingenio, de conformidad con lo establecido en la Ley Orgánica 3/2018, de 5 de diciembre, de Protección de Datos Personales y garantía de los derechos digitales y en el Reglamento General de Protección de Datos 2016/679, del Parlamento Europeo y del Consejo, de 27 de abril de 2016 (RGPD). </w:t>
      </w:r>
    </w:p>
    <w:p w:rsidR="004D0B46" w:rsidRPr="004D0B46" w:rsidRDefault="004D0B46" w:rsidP="004D0B46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5"/>
        <w:gridCol w:w="6661"/>
      </w:tblGrid>
      <w:tr w:rsidR="004D0B46" w:rsidRPr="004D0B46" w:rsidTr="00A214F8">
        <w:tc>
          <w:tcPr>
            <w:tcW w:w="9628" w:type="dxa"/>
            <w:gridSpan w:val="2"/>
          </w:tcPr>
          <w:p w:rsidR="004D0B46" w:rsidRPr="004D0B46" w:rsidRDefault="004D0B46" w:rsidP="00A214F8">
            <w:pPr>
              <w:jc w:val="center"/>
              <w:rPr>
                <w:b/>
              </w:rPr>
            </w:pPr>
            <w:r w:rsidRPr="004D0B46">
              <w:rPr>
                <w:b/>
              </w:rPr>
              <w:t>INFORMACIÓN BÁSICA SOBRE EL TRATAMIENTO DE DATOS</w:t>
            </w:r>
          </w:p>
        </w:tc>
      </w:tr>
      <w:tr w:rsidR="004D0B46" w:rsidRPr="004D0B46" w:rsidTr="00A214F8">
        <w:tc>
          <w:tcPr>
            <w:tcW w:w="2689" w:type="dxa"/>
          </w:tcPr>
          <w:p w:rsidR="004D0B46" w:rsidRPr="004D0B46" w:rsidRDefault="004D0B46" w:rsidP="00A214F8">
            <w:pPr>
              <w:jc w:val="both"/>
              <w:rPr>
                <w:b/>
              </w:rPr>
            </w:pPr>
            <w:r w:rsidRPr="004D0B46">
              <w:rPr>
                <w:b/>
              </w:rPr>
              <w:t>Responsable</w:t>
            </w:r>
          </w:p>
        </w:tc>
        <w:tc>
          <w:tcPr>
            <w:tcW w:w="6939" w:type="dxa"/>
          </w:tcPr>
          <w:p w:rsidR="004D0B46" w:rsidRPr="004D0B46" w:rsidRDefault="004D0B46" w:rsidP="00A214F8">
            <w:pPr>
              <w:jc w:val="both"/>
            </w:pPr>
            <w:r w:rsidRPr="004D0B46">
              <w:t>Ayuntamiento de Ingenio</w:t>
            </w:r>
          </w:p>
        </w:tc>
      </w:tr>
      <w:tr w:rsidR="004D0B46" w:rsidRPr="004D0B46" w:rsidTr="00A214F8">
        <w:tc>
          <w:tcPr>
            <w:tcW w:w="2689" w:type="dxa"/>
          </w:tcPr>
          <w:p w:rsidR="004D0B46" w:rsidRPr="004D0B46" w:rsidRDefault="004D0B46" w:rsidP="00A214F8">
            <w:pPr>
              <w:jc w:val="both"/>
              <w:rPr>
                <w:b/>
              </w:rPr>
            </w:pPr>
            <w:r w:rsidRPr="004D0B46">
              <w:rPr>
                <w:b/>
              </w:rPr>
              <w:t>Finalidad</w:t>
            </w:r>
          </w:p>
        </w:tc>
        <w:tc>
          <w:tcPr>
            <w:tcW w:w="6939" w:type="dxa"/>
          </w:tcPr>
          <w:p w:rsidR="004D0B46" w:rsidRPr="004D0B46" w:rsidRDefault="004D0B46" w:rsidP="00A214F8">
            <w:pPr>
              <w:jc w:val="both"/>
            </w:pPr>
            <w:r w:rsidRPr="004D0B46">
              <w:t xml:space="preserve">Garantizar una atención social integral  y coordinada </w:t>
            </w:r>
          </w:p>
        </w:tc>
      </w:tr>
      <w:tr w:rsidR="004D0B46" w:rsidRPr="004D0B46" w:rsidTr="00A214F8">
        <w:tc>
          <w:tcPr>
            <w:tcW w:w="2689" w:type="dxa"/>
          </w:tcPr>
          <w:p w:rsidR="004D0B46" w:rsidRPr="004D0B46" w:rsidRDefault="004D0B46" w:rsidP="00A214F8">
            <w:pPr>
              <w:jc w:val="both"/>
              <w:rPr>
                <w:b/>
              </w:rPr>
            </w:pPr>
            <w:r w:rsidRPr="004D0B46">
              <w:rPr>
                <w:b/>
              </w:rPr>
              <w:t>Legitimación</w:t>
            </w:r>
          </w:p>
        </w:tc>
        <w:tc>
          <w:tcPr>
            <w:tcW w:w="6939" w:type="dxa"/>
          </w:tcPr>
          <w:p w:rsidR="004D0B46" w:rsidRPr="004D0B46" w:rsidRDefault="004D0B46" w:rsidP="00A214F8">
            <w:pPr>
              <w:jc w:val="both"/>
            </w:pPr>
            <w:r w:rsidRPr="004D0B46">
              <w:t>Artículo 6.1. e) RGPD “Ejercicio de Poderes Públicos”.</w:t>
            </w:r>
          </w:p>
        </w:tc>
      </w:tr>
      <w:tr w:rsidR="004D0B46" w:rsidRPr="004D0B46" w:rsidTr="00A214F8">
        <w:tc>
          <w:tcPr>
            <w:tcW w:w="2689" w:type="dxa"/>
          </w:tcPr>
          <w:p w:rsidR="004D0B46" w:rsidRPr="004D0B46" w:rsidRDefault="004D0B46" w:rsidP="00A214F8">
            <w:pPr>
              <w:rPr>
                <w:b/>
              </w:rPr>
            </w:pPr>
            <w:r w:rsidRPr="004D0B46">
              <w:rPr>
                <w:b/>
              </w:rPr>
              <w:t>Destinatarios de cesiones o transferencias.</w:t>
            </w:r>
          </w:p>
        </w:tc>
        <w:tc>
          <w:tcPr>
            <w:tcW w:w="6939" w:type="dxa"/>
          </w:tcPr>
          <w:p w:rsidR="004D0B46" w:rsidRPr="004D0B46" w:rsidRDefault="004D0B46" w:rsidP="00A214F8">
            <w:pPr>
              <w:jc w:val="both"/>
            </w:pPr>
            <w:r w:rsidRPr="004D0B46">
              <w:t xml:space="preserve">Los datos podrán ser cedidos a terceros con el objeto de dar cumplimiento a la finalidad de la entidad/servicio o para dar cumplimiento a las obligaciones legales a las que el Servicio está sujeto. O si son requeridos por un órgano judicial. </w:t>
            </w:r>
          </w:p>
        </w:tc>
      </w:tr>
      <w:tr w:rsidR="004D0B46" w:rsidRPr="004D0B46" w:rsidTr="00A214F8">
        <w:tc>
          <w:tcPr>
            <w:tcW w:w="2689" w:type="dxa"/>
          </w:tcPr>
          <w:p w:rsidR="004D0B46" w:rsidRPr="004D0B46" w:rsidRDefault="004D0B46" w:rsidP="00A214F8">
            <w:pPr>
              <w:jc w:val="both"/>
              <w:rPr>
                <w:b/>
              </w:rPr>
            </w:pPr>
            <w:r w:rsidRPr="004D0B46">
              <w:rPr>
                <w:b/>
              </w:rPr>
              <w:t>Derechos</w:t>
            </w:r>
          </w:p>
        </w:tc>
        <w:tc>
          <w:tcPr>
            <w:tcW w:w="6939" w:type="dxa"/>
          </w:tcPr>
          <w:p w:rsidR="004D0B46" w:rsidRPr="004D0B46" w:rsidRDefault="004D0B46" w:rsidP="00A214F8">
            <w:pPr>
              <w:jc w:val="both"/>
            </w:pPr>
            <w:r w:rsidRPr="004D0B46">
              <w:t>Tiene derecho a acceder, rectificar y suprimir los datos, así como otros derechos, como se explica en la información adicional, que se le facilita.</w:t>
            </w:r>
          </w:p>
        </w:tc>
      </w:tr>
    </w:tbl>
    <w:p w:rsidR="004D0B46" w:rsidRPr="004D0B46" w:rsidRDefault="004D0B46" w:rsidP="004D0B46">
      <w:pPr>
        <w:jc w:val="both"/>
      </w:pPr>
    </w:p>
    <w:p w:rsidR="004D0B46" w:rsidRPr="004D0B46" w:rsidRDefault="004D0B46" w:rsidP="004D0B46">
      <w:pPr>
        <w:jc w:val="both"/>
        <w:rPr>
          <w:i/>
        </w:rPr>
      </w:pPr>
      <w:r w:rsidRPr="004D0B46">
        <w:t>*</w:t>
      </w:r>
      <w:r w:rsidRPr="004D0B46">
        <w:rPr>
          <w:i/>
        </w:rPr>
        <w:t xml:space="preserve">Es responsabilidad exclusiva de la interesada/o  la veracidad de los datos aportados, así como la comunicación de las posibles modificaciones que sufran en el futuro. </w:t>
      </w:r>
    </w:p>
    <w:p w:rsidR="004D0B46" w:rsidRPr="004D0B46" w:rsidRDefault="004D0B46" w:rsidP="004D0B46">
      <w:pPr>
        <w:jc w:val="both"/>
      </w:pPr>
    </w:p>
    <w:p w:rsidR="004D0B46" w:rsidRPr="004D0B46" w:rsidRDefault="004D0B46" w:rsidP="004D0B46">
      <w:pPr>
        <w:jc w:val="both"/>
      </w:pPr>
      <w:r w:rsidRPr="004D0B46">
        <w:t>En _____________________________, a________ de ______________de ____________</w:t>
      </w:r>
    </w:p>
    <w:p w:rsidR="004D0B46" w:rsidRPr="004D0B46" w:rsidRDefault="004D0B46" w:rsidP="004D0B46">
      <w:pPr>
        <w:jc w:val="both"/>
      </w:pPr>
    </w:p>
    <w:p w:rsidR="004D0B46" w:rsidRPr="004D0B46" w:rsidRDefault="004D0B46" w:rsidP="004D0B46">
      <w:pPr>
        <w:jc w:val="both"/>
      </w:pPr>
      <w:r w:rsidRPr="004D0B46">
        <w:t>Fdo. (Solicitante/Representante legal)                               Fdo. (Persona representada)</w:t>
      </w:r>
    </w:p>
    <w:p w:rsidR="004D0B46" w:rsidRDefault="004D0B46" w:rsidP="004D0B46">
      <w:pPr>
        <w:jc w:val="both"/>
        <w:rPr>
          <w:sz w:val="24"/>
          <w:szCs w:val="24"/>
        </w:rPr>
      </w:pPr>
    </w:p>
    <w:p w:rsidR="004D0B46" w:rsidRDefault="004D0B46" w:rsidP="004D0B46">
      <w:pPr>
        <w:jc w:val="both"/>
        <w:rPr>
          <w:sz w:val="24"/>
          <w:szCs w:val="24"/>
        </w:rPr>
      </w:pPr>
    </w:p>
    <w:p w:rsidR="004D0B46" w:rsidRPr="00091D30" w:rsidRDefault="004D0B46" w:rsidP="004D0B46">
      <w:pPr>
        <w:jc w:val="both"/>
        <w:rPr>
          <w:b/>
          <w:u w:val="single"/>
        </w:rPr>
      </w:pPr>
      <w:r w:rsidRPr="00091D30">
        <w:rPr>
          <w:b/>
          <w:u w:val="single"/>
        </w:rPr>
        <w:t>*Nota: a firmar también por mayores de edad y menores de edad mayores de 14 años.</w:t>
      </w:r>
    </w:p>
    <w:p w:rsidR="004D0B46" w:rsidRDefault="004D0B46" w:rsidP="004D0B4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4D0B46" w:rsidRPr="00091D30" w:rsidTr="00A214F8">
        <w:tc>
          <w:tcPr>
            <w:tcW w:w="3070" w:type="dxa"/>
          </w:tcPr>
          <w:p w:rsidR="004D0B46" w:rsidRPr="00091D30" w:rsidRDefault="004D0B46" w:rsidP="00A214F8">
            <w:pPr>
              <w:spacing w:line="360" w:lineRule="auto"/>
              <w:jc w:val="both"/>
              <w:rPr>
                <w:b/>
              </w:rPr>
            </w:pPr>
            <w:r w:rsidRPr="00091D30">
              <w:rPr>
                <w:b/>
              </w:rPr>
              <w:t>NOMBRE Y APELLIDOS</w:t>
            </w:r>
          </w:p>
        </w:tc>
        <w:tc>
          <w:tcPr>
            <w:tcW w:w="3070" w:type="dxa"/>
          </w:tcPr>
          <w:p w:rsidR="004D0B46" w:rsidRPr="00091D30" w:rsidRDefault="004D0B46" w:rsidP="00A214F8">
            <w:pPr>
              <w:spacing w:line="360" w:lineRule="auto"/>
              <w:jc w:val="both"/>
              <w:rPr>
                <w:b/>
              </w:rPr>
            </w:pPr>
            <w:r w:rsidRPr="00091D30">
              <w:rPr>
                <w:b/>
              </w:rPr>
              <w:t>DNI</w:t>
            </w:r>
          </w:p>
        </w:tc>
        <w:tc>
          <w:tcPr>
            <w:tcW w:w="3070" w:type="dxa"/>
          </w:tcPr>
          <w:p w:rsidR="004D0B46" w:rsidRPr="00091D30" w:rsidRDefault="004D0B46" w:rsidP="00A214F8">
            <w:pPr>
              <w:spacing w:line="360" w:lineRule="auto"/>
              <w:jc w:val="both"/>
              <w:rPr>
                <w:b/>
              </w:rPr>
            </w:pPr>
            <w:r w:rsidRPr="00091D30">
              <w:rPr>
                <w:b/>
              </w:rPr>
              <w:t>FIRMA</w:t>
            </w:r>
          </w:p>
        </w:tc>
      </w:tr>
      <w:tr w:rsidR="004D0B46" w:rsidRPr="0052615C" w:rsidTr="00A214F8"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</w:tr>
      <w:tr w:rsidR="004D0B46" w:rsidRPr="0052615C" w:rsidTr="00A214F8"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</w:tr>
      <w:tr w:rsidR="004D0B46" w:rsidRPr="0052615C" w:rsidTr="00A214F8"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</w:tr>
      <w:tr w:rsidR="004D0B46" w:rsidRPr="0052615C" w:rsidTr="00A214F8"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</w:tr>
      <w:tr w:rsidR="004D0B46" w:rsidRPr="0052615C" w:rsidTr="00A214F8"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  <w:tc>
          <w:tcPr>
            <w:tcW w:w="3070" w:type="dxa"/>
          </w:tcPr>
          <w:p w:rsidR="004D0B46" w:rsidRPr="0052615C" w:rsidRDefault="004D0B46" w:rsidP="00A214F8">
            <w:pPr>
              <w:spacing w:line="360" w:lineRule="auto"/>
              <w:jc w:val="both"/>
            </w:pPr>
          </w:p>
        </w:tc>
      </w:tr>
    </w:tbl>
    <w:p w:rsidR="004D0B46" w:rsidRPr="006B69FE" w:rsidRDefault="004D0B46" w:rsidP="004D0B46">
      <w:pPr>
        <w:jc w:val="both"/>
        <w:rPr>
          <w:sz w:val="22"/>
          <w:szCs w:val="22"/>
        </w:rPr>
      </w:pPr>
    </w:p>
    <w:p w:rsidR="001B77CD" w:rsidRDefault="001B77CD" w:rsidP="00983394">
      <w:pPr>
        <w:rPr>
          <w:sz w:val="24"/>
          <w:szCs w:val="24"/>
        </w:rPr>
      </w:pPr>
    </w:p>
    <w:p w:rsidR="00983394" w:rsidRPr="00162C3B" w:rsidRDefault="00983394" w:rsidP="009408E7">
      <w:pPr>
        <w:jc w:val="center"/>
        <w:rPr>
          <w:b/>
          <w:sz w:val="22"/>
          <w:szCs w:val="22"/>
          <w:u w:val="single"/>
          <w:lang w:val="es-ES_tradnl"/>
        </w:rPr>
      </w:pPr>
      <w:r w:rsidRPr="00162C3B">
        <w:rPr>
          <w:b/>
          <w:sz w:val="22"/>
          <w:szCs w:val="22"/>
          <w:u w:val="single"/>
          <w:lang w:val="es-ES_tradnl"/>
        </w:rPr>
        <w:t xml:space="preserve">INFORMACIÓN DE DATOS </w:t>
      </w:r>
      <w:r w:rsidR="009408E7" w:rsidRPr="00162C3B">
        <w:rPr>
          <w:b/>
          <w:sz w:val="22"/>
          <w:szCs w:val="22"/>
          <w:u w:val="single"/>
          <w:lang w:val="es-ES_tradnl"/>
        </w:rPr>
        <w:t>DE LA CONCEJALÍA DE SERVICIOS SOCIALES</w:t>
      </w:r>
      <w:r w:rsidR="00DD3B8D">
        <w:rPr>
          <w:b/>
          <w:sz w:val="22"/>
          <w:szCs w:val="22"/>
          <w:u w:val="single"/>
          <w:lang w:val="es-ES_tradnl"/>
        </w:rPr>
        <w:t xml:space="preserve"> E</w:t>
      </w:r>
      <w:r w:rsidR="009408E7" w:rsidRPr="00162C3B">
        <w:rPr>
          <w:b/>
          <w:sz w:val="22"/>
          <w:szCs w:val="22"/>
          <w:u w:val="single"/>
          <w:lang w:val="es-ES_tradnl"/>
        </w:rPr>
        <w:t xml:space="preserve"> IGUALDAD</w:t>
      </w:r>
    </w:p>
    <w:p w:rsidR="00983394" w:rsidRPr="00162C3B" w:rsidRDefault="00983394" w:rsidP="00983394">
      <w:pPr>
        <w:ind w:left="1560"/>
        <w:jc w:val="center"/>
        <w:rPr>
          <w:b/>
          <w:sz w:val="22"/>
          <w:szCs w:val="22"/>
          <w:u w:val="single"/>
          <w:lang w:val="es-ES_tradnl"/>
        </w:rPr>
      </w:pPr>
    </w:p>
    <w:p w:rsidR="00C61923" w:rsidRPr="00162C3B" w:rsidRDefault="00C61923" w:rsidP="00C61923">
      <w:pPr>
        <w:jc w:val="center"/>
        <w:rPr>
          <w:b/>
          <w:sz w:val="22"/>
          <w:szCs w:val="22"/>
          <w:u w:val="single"/>
        </w:rPr>
      </w:pPr>
    </w:p>
    <w:p w:rsidR="002A3559" w:rsidRPr="00162C3B" w:rsidRDefault="009F5662" w:rsidP="00491BF5">
      <w:pPr>
        <w:jc w:val="both"/>
        <w:rPr>
          <w:sz w:val="22"/>
          <w:szCs w:val="22"/>
        </w:rPr>
      </w:pPr>
      <w:r w:rsidRPr="00162C3B">
        <w:rPr>
          <w:sz w:val="22"/>
          <w:szCs w:val="22"/>
        </w:rPr>
        <w:tab/>
      </w:r>
      <w:r w:rsidR="00983394" w:rsidRPr="00162C3B">
        <w:rPr>
          <w:sz w:val="22"/>
          <w:szCs w:val="22"/>
        </w:rPr>
        <w:t>En cumplimiento de la normativa vigente en materia de protección d</w:t>
      </w:r>
      <w:r w:rsidR="001B77CD" w:rsidRPr="00162C3B">
        <w:rPr>
          <w:sz w:val="22"/>
          <w:szCs w:val="22"/>
        </w:rPr>
        <w:t>e datos de carácter personal (</w:t>
      </w:r>
      <w:r w:rsidR="00983394" w:rsidRPr="00162C3B">
        <w:rPr>
          <w:sz w:val="22"/>
          <w:szCs w:val="22"/>
        </w:rPr>
        <w:t>Reglamento (UE) 2016/679 del Parlamento Europeo y del Consejo, de 27 de abril de 2016 y Ley Orgánica de Protección de datos), le informamos de los siguientes aspectos básicos sobre priva</w:t>
      </w:r>
      <w:r w:rsidRPr="00162C3B">
        <w:rPr>
          <w:sz w:val="22"/>
          <w:szCs w:val="22"/>
        </w:rPr>
        <w:t>cidad y Protección de Datos;</w:t>
      </w:r>
    </w:p>
    <w:p w:rsidR="00503057" w:rsidRPr="00162C3B" w:rsidRDefault="00503057" w:rsidP="00491BF5">
      <w:pPr>
        <w:jc w:val="both"/>
        <w:rPr>
          <w:sz w:val="22"/>
          <w:szCs w:val="22"/>
        </w:rPr>
      </w:pPr>
    </w:p>
    <w:p w:rsidR="00503057" w:rsidRPr="00162C3B" w:rsidRDefault="00503057" w:rsidP="00491BF5">
      <w:pPr>
        <w:jc w:val="both"/>
        <w:rPr>
          <w:b/>
          <w:sz w:val="22"/>
          <w:szCs w:val="22"/>
        </w:rPr>
      </w:pPr>
      <w:r w:rsidRPr="00162C3B">
        <w:rPr>
          <w:b/>
          <w:sz w:val="22"/>
          <w:szCs w:val="22"/>
        </w:rPr>
        <w:t>¿Qué es un dato de carácter personal?</w:t>
      </w:r>
    </w:p>
    <w:p w:rsidR="00503057" w:rsidRPr="00503057" w:rsidRDefault="00503057" w:rsidP="00503057">
      <w:pPr>
        <w:ind w:firstLine="709"/>
        <w:jc w:val="both"/>
        <w:rPr>
          <w:sz w:val="22"/>
          <w:szCs w:val="22"/>
        </w:rPr>
      </w:pPr>
      <w:r w:rsidRPr="00162C3B">
        <w:rPr>
          <w:sz w:val="22"/>
          <w:szCs w:val="22"/>
        </w:rPr>
        <w:t>Según se define en la guía sectorial de Protección de Datos y Administración Local, de la Agencia Española de Protección de Datos: Toda información sobre una persona física identificada o identificable («el/la afectado/a»); se considerará persona física identificable toda persona cuya identidad pueda determinarse, directa o indirectamente, en particular mediante un identificador, como por ejemplo un nombre, un número de identificación, datos de localización, un identificador en línea o uno o varios elementos propios de la identidad física, fisiológica, genética, psíquica, económica, cultural o social de dicha persona.</w:t>
      </w:r>
      <w:r w:rsidRPr="00162C3B">
        <w:t xml:space="preserve"> </w:t>
      </w:r>
      <w:r w:rsidR="00970C1E" w:rsidRPr="00162C3B">
        <w:t xml:space="preserve"> </w:t>
      </w:r>
      <w:r w:rsidR="00970C1E" w:rsidRPr="00162C3B">
        <w:rPr>
          <w:sz w:val="22"/>
          <w:szCs w:val="22"/>
        </w:rPr>
        <w:t xml:space="preserve">Para más información: </w:t>
      </w:r>
      <w:r w:rsidRPr="00162C3B">
        <w:rPr>
          <w:sz w:val="22"/>
          <w:szCs w:val="22"/>
        </w:rPr>
        <w:t>https://www.aepd.es/media/guias/guia-proteccion-datos-administracion-local.pdf</w:t>
      </w:r>
    </w:p>
    <w:p w:rsidR="00D21BAB" w:rsidRPr="006B69FE" w:rsidRDefault="00D21BAB" w:rsidP="00491BF5">
      <w:pPr>
        <w:jc w:val="both"/>
        <w:rPr>
          <w:sz w:val="22"/>
          <w:szCs w:val="22"/>
        </w:rPr>
      </w:pPr>
    </w:p>
    <w:p w:rsidR="00D21BAB" w:rsidRPr="006B69FE" w:rsidRDefault="009F5662" w:rsidP="00983394">
      <w:pPr>
        <w:rPr>
          <w:b/>
          <w:sz w:val="22"/>
          <w:szCs w:val="22"/>
        </w:rPr>
      </w:pPr>
      <w:r>
        <w:rPr>
          <w:b/>
          <w:sz w:val="22"/>
          <w:szCs w:val="22"/>
        </w:rPr>
        <w:t>¿</w:t>
      </w:r>
      <w:r w:rsidR="00D21BAB" w:rsidRPr="006B69FE">
        <w:rPr>
          <w:b/>
          <w:sz w:val="22"/>
          <w:szCs w:val="22"/>
        </w:rPr>
        <w:t>Quién es el responsable del tratamiento de sus datos personales?</w:t>
      </w:r>
    </w:p>
    <w:p w:rsidR="00D21BAB" w:rsidRPr="006B69FE" w:rsidRDefault="0006196E" w:rsidP="00491BF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D21BAB" w:rsidRPr="006B69FE">
        <w:rPr>
          <w:sz w:val="22"/>
          <w:szCs w:val="22"/>
        </w:rPr>
        <w:t>El responsable de sus datos personales es</w:t>
      </w:r>
      <w:r w:rsidR="009F5662">
        <w:rPr>
          <w:sz w:val="22"/>
          <w:szCs w:val="22"/>
        </w:rPr>
        <w:t>,</w:t>
      </w:r>
      <w:r w:rsidR="00D21BAB" w:rsidRPr="006B69FE">
        <w:rPr>
          <w:sz w:val="22"/>
          <w:szCs w:val="22"/>
        </w:rPr>
        <w:t xml:space="preserve"> el AYUNTAMIENTO DE INGENIO, Pza. </w:t>
      </w:r>
      <w:proofErr w:type="gramStart"/>
      <w:r w:rsidR="00D21BAB" w:rsidRPr="006B69FE">
        <w:rPr>
          <w:sz w:val="22"/>
          <w:szCs w:val="22"/>
        </w:rPr>
        <w:t>de</w:t>
      </w:r>
      <w:proofErr w:type="gramEnd"/>
      <w:r w:rsidR="00D21BAB" w:rsidRPr="006B69FE">
        <w:rPr>
          <w:sz w:val="22"/>
          <w:szCs w:val="22"/>
        </w:rPr>
        <w:t xml:space="preserve"> La</w:t>
      </w:r>
      <w:r w:rsidR="009F5662">
        <w:rPr>
          <w:sz w:val="22"/>
          <w:szCs w:val="22"/>
        </w:rPr>
        <w:t xml:space="preserve"> Candelaria, nº 1, CP, 35250,</w:t>
      </w:r>
      <w:r w:rsidR="00D21BAB" w:rsidRPr="006B69FE">
        <w:rPr>
          <w:sz w:val="22"/>
          <w:szCs w:val="22"/>
        </w:rPr>
        <w:t xml:space="preserve"> Ingenio.</w:t>
      </w:r>
    </w:p>
    <w:p w:rsidR="00D21BAB" w:rsidRPr="006B69FE" w:rsidRDefault="00D21BAB" w:rsidP="00983394">
      <w:pPr>
        <w:rPr>
          <w:sz w:val="22"/>
          <w:szCs w:val="22"/>
        </w:rPr>
      </w:pPr>
    </w:p>
    <w:p w:rsidR="00D21BAB" w:rsidRPr="006B69FE" w:rsidRDefault="009F5662" w:rsidP="00983394">
      <w:pPr>
        <w:rPr>
          <w:b/>
          <w:sz w:val="22"/>
          <w:szCs w:val="22"/>
        </w:rPr>
      </w:pPr>
      <w:r>
        <w:rPr>
          <w:b/>
          <w:sz w:val="22"/>
          <w:szCs w:val="22"/>
        </w:rPr>
        <w:t>¿</w:t>
      </w:r>
      <w:r w:rsidR="00D21BAB" w:rsidRPr="006B69FE">
        <w:rPr>
          <w:b/>
          <w:sz w:val="22"/>
          <w:szCs w:val="22"/>
        </w:rPr>
        <w:t>Cuál es la legitimación para el tratamiento de la información personal?</w:t>
      </w:r>
    </w:p>
    <w:p w:rsidR="00D21BAB" w:rsidRPr="006B69FE" w:rsidRDefault="00D21BAB" w:rsidP="00983394">
      <w:pPr>
        <w:rPr>
          <w:b/>
          <w:sz w:val="22"/>
          <w:szCs w:val="22"/>
        </w:rPr>
      </w:pPr>
    </w:p>
    <w:p w:rsidR="00D21BAB" w:rsidRPr="009F5662" w:rsidRDefault="00D21BAB" w:rsidP="001B77CD">
      <w:pPr>
        <w:pStyle w:val="Prrafodelista"/>
        <w:numPr>
          <w:ilvl w:val="0"/>
          <w:numId w:val="5"/>
        </w:numPr>
        <w:jc w:val="both"/>
        <w:rPr>
          <w:i/>
          <w:sz w:val="22"/>
          <w:szCs w:val="22"/>
        </w:rPr>
      </w:pPr>
      <w:r w:rsidRPr="006B69FE">
        <w:rPr>
          <w:sz w:val="22"/>
          <w:szCs w:val="22"/>
        </w:rPr>
        <w:t>En r</w:t>
      </w:r>
      <w:r w:rsidR="009F5662">
        <w:rPr>
          <w:sz w:val="22"/>
          <w:szCs w:val="22"/>
        </w:rPr>
        <w:t>elación con el art. 6.1.e) del R</w:t>
      </w:r>
      <w:r w:rsidRPr="006B69FE">
        <w:rPr>
          <w:sz w:val="22"/>
          <w:szCs w:val="22"/>
        </w:rPr>
        <w:t xml:space="preserve">eglamento 2016/679 del Parlamento Europeo y del Consejo, de 27 de abril de 2016, relativo </w:t>
      </w:r>
      <w:r w:rsidR="001B77CD" w:rsidRPr="006B69FE">
        <w:rPr>
          <w:sz w:val="22"/>
          <w:szCs w:val="22"/>
        </w:rPr>
        <w:t xml:space="preserve"> a la protección de las personas físicas</w:t>
      </w:r>
      <w:r w:rsidR="009F5662">
        <w:rPr>
          <w:sz w:val="22"/>
          <w:szCs w:val="22"/>
        </w:rPr>
        <w:t>,</w:t>
      </w:r>
      <w:r w:rsidR="001B77CD" w:rsidRPr="006B69FE">
        <w:rPr>
          <w:sz w:val="22"/>
          <w:szCs w:val="22"/>
        </w:rPr>
        <w:t xml:space="preserve"> en lo que respecta al tratamiento de datos personales y a la libre circulación de datos y por la que se deroga la Directiva 95/46/CE, se establece </w:t>
      </w:r>
      <w:r w:rsidR="001B77CD" w:rsidRPr="009F5662">
        <w:rPr>
          <w:i/>
          <w:sz w:val="22"/>
          <w:szCs w:val="22"/>
        </w:rPr>
        <w:t>“El tratamiento es necesario para el cumplimiento de una misión realizada en interés público o en el ejercicio de poderes públicos conferidos al responsable del tratamiento”.</w:t>
      </w:r>
    </w:p>
    <w:p w:rsidR="001B77CD" w:rsidRPr="00162C3B" w:rsidRDefault="001B77CD" w:rsidP="001B77CD">
      <w:pPr>
        <w:pStyle w:val="Prrafodelista"/>
        <w:numPr>
          <w:ilvl w:val="0"/>
          <w:numId w:val="5"/>
        </w:numPr>
        <w:jc w:val="both"/>
        <w:rPr>
          <w:sz w:val="22"/>
          <w:szCs w:val="22"/>
        </w:rPr>
      </w:pPr>
      <w:r w:rsidRPr="006B69FE">
        <w:rPr>
          <w:sz w:val="22"/>
          <w:szCs w:val="22"/>
        </w:rPr>
        <w:t xml:space="preserve">En relación con el art. 6.1.a), </w:t>
      </w:r>
      <w:r w:rsidRPr="00162C3B">
        <w:rPr>
          <w:sz w:val="22"/>
          <w:szCs w:val="22"/>
        </w:rPr>
        <w:t>el consen</w:t>
      </w:r>
      <w:r w:rsidR="009408E7" w:rsidRPr="00162C3B">
        <w:rPr>
          <w:sz w:val="22"/>
          <w:szCs w:val="22"/>
        </w:rPr>
        <w:t>timiento otorgado por la persona</w:t>
      </w:r>
      <w:r w:rsidRPr="00162C3B">
        <w:rPr>
          <w:sz w:val="22"/>
          <w:szCs w:val="22"/>
        </w:rPr>
        <w:t xml:space="preserve">, en relación con aquellas finalidades específicas para las que se </w:t>
      </w:r>
      <w:r w:rsidR="009408E7" w:rsidRPr="00162C3B">
        <w:rPr>
          <w:sz w:val="22"/>
          <w:szCs w:val="22"/>
        </w:rPr>
        <w:t>le ha</w:t>
      </w:r>
      <w:r w:rsidRPr="00162C3B">
        <w:rPr>
          <w:sz w:val="22"/>
          <w:szCs w:val="22"/>
        </w:rPr>
        <w:t xml:space="preserve"> solicitado.</w:t>
      </w:r>
    </w:p>
    <w:p w:rsidR="007907FE" w:rsidRPr="00162C3B" w:rsidRDefault="007907FE" w:rsidP="00983394">
      <w:pPr>
        <w:rPr>
          <w:sz w:val="22"/>
          <w:szCs w:val="22"/>
        </w:rPr>
      </w:pPr>
    </w:p>
    <w:p w:rsidR="00D21BAB" w:rsidRPr="00162C3B" w:rsidRDefault="0006196E" w:rsidP="00983394">
      <w:pPr>
        <w:rPr>
          <w:b/>
          <w:sz w:val="22"/>
          <w:szCs w:val="22"/>
        </w:rPr>
      </w:pPr>
      <w:r w:rsidRPr="00162C3B">
        <w:rPr>
          <w:b/>
          <w:sz w:val="22"/>
          <w:szCs w:val="22"/>
        </w:rPr>
        <w:t>¿</w:t>
      </w:r>
      <w:r w:rsidR="007907FE" w:rsidRPr="00162C3B">
        <w:rPr>
          <w:b/>
          <w:sz w:val="22"/>
          <w:szCs w:val="22"/>
        </w:rPr>
        <w:t>Con qué finalidad tratamos sus datos personales?</w:t>
      </w:r>
    </w:p>
    <w:p w:rsidR="007907FE" w:rsidRPr="000F610D" w:rsidRDefault="0006196E" w:rsidP="00491BF5">
      <w:pPr>
        <w:jc w:val="both"/>
        <w:rPr>
          <w:sz w:val="22"/>
          <w:szCs w:val="22"/>
        </w:rPr>
      </w:pPr>
      <w:r w:rsidRPr="00162C3B">
        <w:rPr>
          <w:sz w:val="22"/>
          <w:szCs w:val="22"/>
        </w:rPr>
        <w:tab/>
      </w:r>
      <w:r w:rsidR="007907FE" w:rsidRPr="00162C3B">
        <w:rPr>
          <w:sz w:val="22"/>
          <w:szCs w:val="22"/>
        </w:rPr>
        <w:t xml:space="preserve">La intervención que realiza el </w:t>
      </w:r>
      <w:r w:rsidR="00E77BF7">
        <w:rPr>
          <w:sz w:val="22"/>
          <w:szCs w:val="22"/>
        </w:rPr>
        <w:t xml:space="preserve">Departamento de </w:t>
      </w:r>
      <w:r w:rsidR="00A64EED">
        <w:rPr>
          <w:sz w:val="22"/>
          <w:szCs w:val="22"/>
        </w:rPr>
        <w:t>Servicios sociales</w:t>
      </w:r>
      <w:r w:rsidR="00DD3B8D">
        <w:rPr>
          <w:sz w:val="22"/>
          <w:szCs w:val="22"/>
        </w:rPr>
        <w:t xml:space="preserve"> e Igualdad</w:t>
      </w:r>
      <w:r w:rsidR="00A64EED">
        <w:rPr>
          <w:sz w:val="22"/>
          <w:szCs w:val="22"/>
        </w:rPr>
        <w:t xml:space="preserve"> </w:t>
      </w:r>
      <w:r w:rsidR="007907FE" w:rsidRPr="00162C3B">
        <w:rPr>
          <w:sz w:val="22"/>
          <w:szCs w:val="22"/>
        </w:rPr>
        <w:t>del Ayuntamiento de Ingenio</w:t>
      </w:r>
      <w:r w:rsidR="00E77BF7">
        <w:rPr>
          <w:sz w:val="22"/>
          <w:szCs w:val="22"/>
        </w:rPr>
        <w:t xml:space="preserve"> a través de los Servicios/Proyectos/Programas</w:t>
      </w:r>
      <w:r w:rsidR="008D1259">
        <w:rPr>
          <w:sz w:val="22"/>
          <w:szCs w:val="22"/>
        </w:rPr>
        <w:t xml:space="preserve"> del mismo</w:t>
      </w:r>
      <w:r w:rsidR="007907FE" w:rsidRPr="00162C3B">
        <w:rPr>
          <w:sz w:val="22"/>
          <w:szCs w:val="22"/>
        </w:rPr>
        <w:t>, en coordinación con otros agentes sociales, estará encaminada a garantizar el apoyo necesario para procur</w:t>
      </w:r>
      <w:r w:rsidR="00D551AA">
        <w:rPr>
          <w:sz w:val="22"/>
          <w:szCs w:val="22"/>
        </w:rPr>
        <w:t xml:space="preserve">ar una </w:t>
      </w:r>
      <w:r w:rsidR="00D551AA" w:rsidRPr="000F610D">
        <w:rPr>
          <w:sz w:val="22"/>
          <w:szCs w:val="22"/>
        </w:rPr>
        <w:t>atención social integral,</w:t>
      </w:r>
      <w:r w:rsidR="00D551AA" w:rsidRPr="000F610D">
        <w:rPr>
          <w:sz w:val="24"/>
          <w:szCs w:val="24"/>
        </w:rPr>
        <w:t xml:space="preserve"> para cubrir necesidades sociales, socioeducativas y educativa-familiares en aspectos de prevención, atención, promoción e inserción</w:t>
      </w:r>
    </w:p>
    <w:p w:rsidR="00503057" w:rsidRPr="00162C3B" w:rsidRDefault="00503057" w:rsidP="00983394">
      <w:pPr>
        <w:rPr>
          <w:sz w:val="22"/>
          <w:szCs w:val="22"/>
        </w:rPr>
      </w:pPr>
      <w:r w:rsidRPr="00162C3B">
        <w:rPr>
          <w:sz w:val="22"/>
          <w:szCs w:val="22"/>
        </w:rPr>
        <w:tab/>
        <w:t>Trabajamos en áreas integradas del ámbito social, a nivel individual, grupal y comunitario.</w:t>
      </w:r>
    </w:p>
    <w:p w:rsidR="007907FE" w:rsidRPr="00162C3B" w:rsidRDefault="007907FE" w:rsidP="007907FE">
      <w:pPr>
        <w:rPr>
          <w:sz w:val="22"/>
          <w:szCs w:val="22"/>
        </w:rPr>
      </w:pPr>
    </w:p>
    <w:p w:rsidR="007907FE" w:rsidRPr="00162C3B" w:rsidRDefault="007907FE" w:rsidP="007907FE">
      <w:pPr>
        <w:rPr>
          <w:sz w:val="22"/>
          <w:szCs w:val="22"/>
        </w:rPr>
      </w:pPr>
      <w:r w:rsidRPr="00162C3B">
        <w:rPr>
          <w:sz w:val="22"/>
          <w:szCs w:val="22"/>
        </w:rPr>
        <w:t>¿</w:t>
      </w:r>
      <w:r w:rsidRPr="00162C3B">
        <w:rPr>
          <w:b/>
          <w:sz w:val="22"/>
          <w:szCs w:val="22"/>
        </w:rPr>
        <w:t>A qué destinatarios se comunicarán sus datos personales?</w:t>
      </w:r>
    </w:p>
    <w:p w:rsidR="007907FE" w:rsidRPr="006B69FE" w:rsidRDefault="0006196E" w:rsidP="00DD3B8D">
      <w:pPr>
        <w:ind w:left="709" w:hanging="709"/>
        <w:jc w:val="both"/>
        <w:rPr>
          <w:sz w:val="22"/>
          <w:szCs w:val="22"/>
        </w:rPr>
      </w:pPr>
      <w:r w:rsidRPr="00162C3B">
        <w:rPr>
          <w:sz w:val="22"/>
          <w:szCs w:val="22"/>
        </w:rPr>
        <w:tab/>
      </w:r>
      <w:r w:rsidR="007907FE" w:rsidRPr="00162C3B">
        <w:rPr>
          <w:sz w:val="22"/>
          <w:szCs w:val="22"/>
        </w:rPr>
        <w:t>Los datos personales tratados por el Servicio</w:t>
      </w:r>
      <w:r w:rsidR="00503057" w:rsidRPr="00162C3B">
        <w:rPr>
          <w:sz w:val="22"/>
          <w:szCs w:val="22"/>
        </w:rPr>
        <w:t>/Programa</w:t>
      </w:r>
      <w:r w:rsidR="00162C3B" w:rsidRPr="00162C3B">
        <w:rPr>
          <w:sz w:val="22"/>
          <w:szCs w:val="22"/>
        </w:rPr>
        <w:t>/Proyecto</w:t>
      </w:r>
      <w:r w:rsidR="007907FE" w:rsidRPr="00162C3B">
        <w:rPr>
          <w:sz w:val="22"/>
          <w:szCs w:val="22"/>
        </w:rPr>
        <w:t xml:space="preserve"> </w:t>
      </w:r>
      <w:r w:rsidR="00E77BF7">
        <w:rPr>
          <w:sz w:val="22"/>
          <w:szCs w:val="22"/>
        </w:rPr>
        <w:t>del Departamento de Servicios Sociales</w:t>
      </w:r>
      <w:r w:rsidR="00DD3B8D">
        <w:rPr>
          <w:sz w:val="22"/>
          <w:szCs w:val="22"/>
        </w:rPr>
        <w:t xml:space="preserve"> e</w:t>
      </w:r>
      <w:r w:rsidR="00E77BF7">
        <w:rPr>
          <w:sz w:val="22"/>
          <w:szCs w:val="22"/>
        </w:rPr>
        <w:t xml:space="preserve"> Igualdad </w:t>
      </w:r>
      <w:r w:rsidR="007907FE" w:rsidRPr="00162C3B">
        <w:rPr>
          <w:sz w:val="22"/>
          <w:szCs w:val="22"/>
        </w:rPr>
        <w:t>del Ayuntamiento de Ingenio, podrán ser comunicados a los siguientes destinatarios, en función de la base legitimadora de</w:t>
      </w:r>
      <w:r w:rsidR="007907FE" w:rsidRPr="006B69FE">
        <w:rPr>
          <w:sz w:val="22"/>
          <w:szCs w:val="22"/>
        </w:rPr>
        <w:t xml:space="preserve"> la comunicación para alcanzar la finalidad detallada.</w:t>
      </w:r>
    </w:p>
    <w:p w:rsidR="007907FE" w:rsidRDefault="007907FE" w:rsidP="00491BF5">
      <w:pPr>
        <w:jc w:val="both"/>
        <w:rPr>
          <w:sz w:val="22"/>
          <w:szCs w:val="22"/>
        </w:rPr>
      </w:pPr>
      <w:r w:rsidRPr="006B69FE">
        <w:rPr>
          <w:sz w:val="22"/>
          <w:szCs w:val="22"/>
        </w:rPr>
        <w:t>En virtud de lo anterior podrán ser cedidos a:</w:t>
      </w:r>
    </w:p>
    <w:p w:rsidR="0006196E" w:rsidRPr="006B69FE" w:rsidRDefault="0006196E" w:rsidP="007907FE">
      <w:pPr>
        <w:rPr>
          <w:sz w:val="22"/>
          <w:szCs w:val="22"/>
        </w:rPr>
      </w:pPr>
    </w:p>
    <w:p w:rsidR="007907FE" w:rsidRPr="000F610D" w:rsidRDefault="007907FE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>Organismos y Administraciones Públicas para el cumplimiento de las obligaciones legales a las que el servicio esté sujeto.</w:t>
      </w:r>
      <w:r w:rsidR="0028643C" w:rsidRPr="000F610D">
        <w:rPr>
          <w:sz w:val="24"/>
          <w:szCs w:val="24"/>
          <w:highlight w:val="cyan"/>
        </w:rPr>
        <w:t xml:space="preserve"> </w:t>
      </w:r>
    </w:p>
    <w:p w:rsidR="007907FE" w:rsidRPr="000F610D" w:rsidRDefault="007907FE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>Fuerzas y C</w:t>
      </w:r>
      <w:r w:rsidR="00503057" w:rsidRPr="000F610D">
        <w:rPr>
          <w:sz w:val="22"/>
          <w:szCs w:val="22"/>
        </w:rPr>
        <w:t>uerpos de seguridad del Estado.</w:t>
      </w:r>
    </w:p>
    <w:p w:rsidR="007907FE" w:rsidRPr="000F610D" w:rsidRDefault="007907FE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>Servicio Canario de Empleo.</w:t>
      </w:r>
    </w:p>
    <w:p w:rsidR="007907FE" w:rsidRPr="000F610D" w:rsidRDefault="007907FE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>Servicio Canario de Salud.</w:t>
      </w:r>
    </w:p>
    <w:p w:rsidR="007907FE" w:rsidRPr="000F610D" w:rsidRDefault="007907FE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>Centros educativos.</w:t>
      </w:r>
    </w:p>
    <w:p w:rsidR="00162C3B" w:rsidRPr="000F610D" w:rsidRDefault="00162C3B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 xml:space="preserve">Organizaciones no gubernamentales sin ánimo de lucro. </w:t>
      </w:r>
    </w:p>
    <w:p w:rsidR="00162C3B" w:rsidRPr="000F610D" w:rsidRDefault="00162C3B" w:rsidP="007907FE">
      <w:pPr>
        <w:pStyle w:val="Prrafodelista"/>
        <w:numPr>
          <w:ilvl w:val="0"/>
          <w:numId w:val="7"/>
        </w:numPr>
        <w:rPr>
          <w:sz w:val="22"/>
          <w:szCs w:val="22"/>
        </w:rPr>
      </w:pPr>
      <w:r w:rsidRPr="000F610D">
        <w:rPr>
          <w:sz w:val="22"/>
          <w:szCs w:val="22"/>
        </w:rPr>
        <w:t xml:space="preserve">Entidades de carácter privado con las que esta Administración Local tenga formalizado algún tipo de contrato para la prestación de servicios. </w:t>
      </w:r>
    </w:p>
    <w:p w:rsidR="00662C6E" w:rsidRPr="00044C6F" w:rsidRDefault="00662C6E" w:rsidP="00662C6E">
      <w:pPr>
        <w:rPr>
          <w:color w:val="FF0000"/>
          <w:sz w:val="22"/>
          <w:szCs w:val="22"/>
        </w:rPr>
      </w:pPr>
    </w:p>
    <w:p w:rsidR="00662C6E" w:rsidRDefault="007C4760" w:rsidP="00662C6E">
      <w:pPr>
        <w:rPr>
          <w:b/>
          <w:sz w:val="22"/>
          <w:szCs w:val="22"/>
        </w:rPr>
      </w:pPr>
      <w:r w:rsidRPr="006B69FE">
        <w:rPr>
          <w:b/>
          <w:sz w:val="22"/>
          <w:szCs w:val="22"/>
        </w:rPr>
        <w:t>¿</w:t>
      </w:r>
      <w:r w:rsidR="00662C6E" w:rsidRPr="006B69FE">
        <w:rPr>
          <w:b/>
          <w:sz w:val="22"/>
          <w:szCs w:val="22"/>
        </w:rPr>
        <w:t>Por cuánto tiempo almacenaremos su información personal?</w:t>
      </w:r>
    </w:p>
    <w:p w:rsidR="00CB2EAA" w:rsidRPr="006B69FE" w:rsidRDefault="00CB2EAA" w:rsidP="00662C6E">
      <w:pPr>
        <w:rPr>
          <w:b/>
          <w:sz w:val="22"/>
          <w:szCs w:val="22"/>
        </w:rPr>
      </w:pPr>
    </w:p>
    <w:p w:rsidR="00662C6E" w:rsidRPr="006B69FE" w:rsidRDefault="0006196E" w:rsidP="00491BF5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662C6E" w:rsidRPr="006B69FE">
        <w:rPr>
          <w:sz w:val="22"/>
          <w:szCs w:val="22"/>
        </w:rPr>
        <w:t>Sólo almacenaremos su información personal, en la medida en que la necesitamos a fin de poder utilizarla según la finalidad por la que fue recabada y según la base jurídica del tratamiento de la misma, de conformidad con la Ley aplicable. Mantendremos su información personal mientras usted no ejerza su derecho de supresión, cancelación y/o limitación del tratamiento de sus datos. En estos casos, mantendremos la información debidamente bloqueada, sin darle ningún uso, mientras pueda ser necesaria para el ejercicio o defensa de reclamaciones o pueda derivarse algún tipo de responsabilidad judici</w:t>
      </w:r>
      <w:r>
        <w:rPr>
          <w:sz w:val="22"/>
          <w:szCs w:val="22"/>
        </w:rPr>
        <w:t>al, legal de su tratamiento</w:t>
      </w:r>
      <w:r w:rsidR="00662C6E" w:rsidRPr="006B69FE">
        <w:rPr>
          <w:sz w:val="22"/>
          <w:szCs w:val="22"/>
        </w:rPr>
        <w:t xml:space="preserve"> que deba ser atendida y para lo </w:t>
      </w:r>
      <w:r>
        <w:rPr>
          <w:sz w:val="22"/>
          <w:szCs w:val="22"/>
        </w:rPr>
        <w:t>cual necesaria su recuperación.</w:t>
      </w:r>
    </w:p>
    <w:p w:rsidR="00662C6E" w:rsidRPr="006B69FE" w:rsidRDefault="00662C6E" w:rsidP="00491BF5">
      <w:pPr>
        <w:jc w:val="both"/>
        <w:rPr>
          <w:sz w:val="22"/>
          <w:szCs w:val="22"/>
        </w:rPr>
      </w:pPr>
    </w:p>
    <w:p w:rsidR="00662C6E" w:rsidRPr="006B69FE" w:rsidRDefault="007C4760" w:rsidP="00662C6E">
      <w:pPr>
        <w:rPr>
          <w:b/>
          <w:sz w:val="22"/>
          <w:szCs w:val="22"/>
        </w:rPr>
      </w:pPr>
      <w:r w:rsidRPr="006B69FE">
        <w:rPr>
          <w:b/>
          <w:sz w:val="22"/>
          <w:szCs w:val="22"/>
        </w:rPr>
        <w:t>¿</w:t>
      </w:r>
      <w:r w:rsidR="00662C6E" w:rsidRPr="006B69FE">
        <w:rPr>
          <w:b/>
          <w:sz w:val="22"/>
          <w:szCs w:val="22"/>
        </w:rPr>
        <w:t>Cómo puede ejercer sus derechos?</w:t>
      </w:r>
    </w:p>
    <w:p w:rsidR="00662C6E" w:rsidRPr="006B69FE" w:rsidRDefault="0006196E" w:rsidP="000844E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662C6E" w:rsidRPr="006B69FE">
        <w:rPr>
          <w:sz w:val="22"/>
          <w:szCs w:val="22"/>
        </w:rPr>
        <w:t xml:space="preserve">Usted tiene el derecho a tener el control sobre la información personal que recabamos, de esta forma nosotras/os también nos aseguramos de que la misma sea precisa y veraz. Usted tiene el derecho a obtener el acceso a su información personal, así como a solicitar la rectificación de los datos inexactos, o en su caso, solicitar la supresión cuando, entre otros motivos, los datos ya no sean necesarios para los fines que fueron recogidos. En determinadas circunstancias </w:t>
      </w:r>
      <w:r w:rsidR="000844E6" w:rsidRPr="006B69FE">
        <w:rPr>
          <w:sz w:val="22"/>
          <w:szCs w:val="22"/>
        </w:rPr>
        <w:t xml:space="preserve">y por motivos relacionados con si situación particular, usted podrá oponerse al tratamiento de sus datos. Su información personal dejará de tratarse para aquellas finalidades respecto  de las que </w:t>
      </w:r>
      <w:r>
        <w:rPr>
          <w:sz w:val="22"/>
          <w:szCs w:val="22"/>
        </w:rPr>
        <w:t>haya manifestado su  oposición.</w:t>
      </w:r>
      <w:r w:rsidR="000844E6" w:rsidRPr="006B69FE">
        <w:rPr>
          <w:sz w:val="22"/>
          <w:szCs w:val="22"/>
        </w:rPr>
        <w:t xml:space="preserve"> De igual forma puede ejercer el derecho de limitación del tratamiento de su información personal, solicitándonos la conservación de la misma.</w:t>
      </w:r>
    </w:p>
    <w:p w:rsidR="000844E6" w:rsidRPr="006B69FE" w:rsidRDefault="000844E6" w:rsidP="000844E6">
      <w:pPr>
        <w:jc w:val="both"/>
        <w:rPr>
          <w:sz w:val="22"/>
          <w:szCs w:val="22"/>
        </w:rPr>
      </w:pPr>
      <w:r w:rsidRPr="006B69FE">
        <w:rPr>
          <w:sz w:val="22"/>
          <w:szCs w:val="22"/>
        </w:rPr>
        <w:t>En determinadas circunstancias, usted podrá solicitar la portabilidad de sus datos a otro responsable de tratamiento. Usted podrá ejercer sus derechos sin coste alguno, y a recibir una respuesta en los plazos establecidos por la legislación vigente en materia de protección de datos, mediante el siguiente medio: solicitud escrita y firmada dirigida al Ayuntamiento de Ingenio, Pza. La Candelaria, nº 1,</w:t>
      </w:r>
      <w:r w:rsidR="00B4669D" w:rsidRPr="006B69FE">
        <w:rPr>
          <w:sz w:val="22"/>
          <w:szCs w:val="22"/>
        </w:rPr>
        <w:t xml:space="preserve"> CO, 35250, Ingenio, </w:t>
      </w:r>
      <w:proofErr w:type="spellStart"/>
      <w:r w:rsidR="00B4669D" w:rsidRPr="006B69FE">
        <w:rPr>
          <w:sz w:val="22"/>
          <w:szCs w:val="22"/>
        </w:rPr>
        <w:t>Ref</w:t>
      </w:r>
      <w:proofErr w:type="spellEnd"/>
      <w:r w:rsidR="00B4669D" w:rsidRPr="006B69FE">
        <w:rPr>
          <w:sz w:val="22"/>
          <w:szCs w:val="22"/>
        </w:rPr>
        <w:t>: L.O.P.D</w:t>
      </w:r>
      <w:r w:rsidRPr="006B69FE">
        <w:rPr>
          <w:sz w:val="22"/>
          <w:szCs w:val="22"/>
        </w:rPr>
        <w:t>, debiendo adjuntar fotocopia del DNI del solicitante.</w:t>
      </w:r>
    </w:p>
    <w:p w:rsidR="000844E6" w:rsidRPr="006B69FE" w:rsidRDefault="000844E6" w:rsidP="000844E6">
      <w:pPr>
        <w:jc w:val="both"/>
        <w:rPr>
          <w:sz w:val="22"/>
          <w:szCs w:val="22"/>
        </w:rPr>
      </w:pPr>
    </w:p>
    <w:p w:rsidR="000844E6" w:rsidRPr="006B69FE" w:rsidRDefault="000844E6" w:rsidP="000844E6">
      <w:pPr>
        <w:jc w:val="both"/>
        <w:rPr>
          <w:sz w:val="22"/>
          <w:szCs w:val="22"/>
        </w:rPr>
      </w:pPr>
      <w:r w:rsidRPr="006B69FE">
        <w:rPr>
          <w:sz w:val="22"/>
          <w:szCs w:val="22"/>
        </w:rPr>
        <w:tab/>
        <w:t>Usted podrá presentar una reclamación ante la Agencia Española de Protección de Datos, especialmente cuando no esté satisfecho/a con la respuest</w:t>
      </w:r>
      <w:r w:rsidR="00503057">
        <w:rPr>
          <w:sz w:val="22"/>
          <w:szCs w:val="22"/>
        </w:rPr>
        <w:t>a del ejercicio de sus derechos. P</w:t>
      </w:r>
      <w:r w:rsidRPr="006B69FE">
        <w:rPr>
          <w:sz w:val="22"/>
          <w:szCs w:val="22"/>
        </w:rPr>
        <w:t xml:space="preserve">ara más detalle puede </w:t>
      </w:r>
      <w:r w:rsidR="00B4669D" w:rsidRPr="006B69FE">
        <w:rPr>
          <w:sz w:val="22"/>
          <w:szCs w:val="22"/>
        </w:rPr>
        <w:t xml:space="preserve">consultar la web </w:t>
      </w:r>
      <w:hyperlink r:id="rId9" w:history="1">
        <w:r w:rsidR="00503057" w:rsidRPr="00676910">
          <w:rPr>
            <w:rStyle w:val="Hipervnculo"/>
            <w:sz w:val="22"/>
            <w:szCs w:val="22"/>
          </w:rPr>
          <w:t>www.aepd.es</w:t>
        </w:r>
      </w:hyperlink>
      <w:r w:rsidR="00503057">
        <w:rPr>
          <w:sz w:val="22"/>
          <w:szCs w:val="22"/>
        </w:rPr>
        <w:t xml:space="preserve"> </w:t>
      </w:r>
      <w:r w:rsidRPr="006B69FE">
        <w:rPr>
          <w:sz w:val="22"/>
          <w:szCs w:val="22"/>
        </w:rPr>
        <w:t>.</w:t>
      </w:r>
    </w:p>
    <w:sectPr w:rsidR="000844E6" w:rsidRPr="006B69FE" w:rsidSect="00F639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50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0C" w:rsidRDefault="0083460C" w:rsidP="000A68DD">
      <w:r>
        <w:separator/>
      </w:r>
    </w:p>
  </w:endnote>
  <w:endnote w:type="continuationSeparator" w:id="0">
    <w:p w:rsidR="0083460C" w:rsidRDefault="0083460C" w:rsidP="000A6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Optima">
    <w:altName w:val="Segoe UI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BA1" w:rsidRDefault="00894BA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072" w:type="dxa"/>
      <w:tblInd w:w="108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2268"/>
    </w:tblGrid>
    <w:tr w:rsidR="004100F6" w:rsidRPr="002A23F8" w:rsidTr="00E1718A">
      <w:tc>
        <w:tcPr>
          <w:tcW w:w="3402" w:type="dxa"/>
        </w:tcPr>
        <w:p w:rsidR="004100F6" w:rsidRPr="002A23F8" w:rsidRDefault="009339AF" w:rsidP="00086B03">
          <w:pPr>
            <w:pStyle w:val="Piedepgina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AREA DE </w:t>
          </w:r>
          <w:r w:rsidR="00086B03">
            <w:rPr>
              <w:b/>
              <w:sz w:val="16"/>
              <w:szCs w:val="16"/>
            </w:rPr>
            <w:t>SERVICIOS SOCIOCULTURALES, ASISTENCIA A LAS PERSONAS Y FOMENTO DE LA CALIDAD DE VIDA</w:t>
          </w:r>
        </w:p>
      </w:tc>
      <w:tc>
        <w:tcPr>
          <w:tcW w:w="3402" w:type="dxa"/>
        </w:tcPr>
        <w:p w:rsidR="00FE47D8" w:rsidRPr="002A23F8" w:rsidRDefault="00983E43" w:rsidP="004262BD">
          <w:pPr>
            <w:pStyle w:val="Piedepgina"/>
            <w:rPr>
              <w:sz w:val="16"/>
              <w:szCs w:val="16"/>
            </w:rPr>
          </w:pPr>
          <w:r>
            <w:rPr>
              <w:sz w:val="16"/>
              <w:szCs w:val="16"/>
            </w:rPr>
            <w:t>ADMINISTRACIÓN GENERAL DE SERVICIOS SOCIALES Y VIVIENDA</w:t>
          </w:r>
        </w:p>
      </w:tc>
      <w:tc>
        <w:tcPr>
          <w:tcW w:w="2268" w:type="dxa"/>
        </w:tcPr>
        <w:p w:rsidR="004100F6" w:rsidRPr="002A23F8" w:rsidRDefault="009D4704" w:rsidP="004100F6">
          <w:pPr>
            <w:pStyle w:val="Piedepgina"/>
            <w:jc w:val="right"/>
            <w:rPr>
              <w:sz w:val="16"/>
            </w:rPr>
          </w:pPr>
          <w:r>
            <w:rPr>
              <w:sz w:val="16"/>
            </w:rPr>
            <w:t>Plaza de la Candelaria</w:t>
          </w:r>
          <w:r w:rsidR="004100F6" w:rsidRPr="002A23F8">
            <w:rPr>
              <w:sz w:val="16"/>
            </w:rPr>
            <w:t xml:space="preserve"> </w:t>
          </w:r>
          <w:r w:rsidR="00EB1546">
            <w:rPr>
              <w:sz w:val="16"/>
            </w:rPr>
            <w:t>1</w:t>
          </w:r>
        </w:p>
        <w:p w:rsidR="0005793D" w:rsidRDefault="0005793D" w:rsidP="0005793D">
          <w:pPr>
            <w:pStyle w:val="Piedepgina"/>
            <w:jc w:val="right"/>
            <w:rPr>
              <w:sz w:val="16"/>
            </w:rPr>
          </w:pPr>
          <w:r>
            <w:rPr>
              <w:sz w:val="16"/>
            </w:rPr>
            <w:t xml:space="preserve">C.P. </w:t>
          </w:r>
          <w:r w:rsidRPr="002A23F8">
            <w:rPr>
              <w:sz w:val="16"/>
            </w:rPr>
            <w:t>3525</w:t>
          </w:r>
          <w:r>
            <w:rPr>
              <w:sz w:val="16"/>
            </w:rPr>
            <w:t xml:space="preserve">0.  T.M. INGENIO </w:t>
          </w:r>
        </w:p>
        <w:p w:rsidR="00010BD7" w:rsidRPr="002A23F8" w:rsidRDefault="00010BD7" w:rsidP="004100F6">
          <w:pPr>
            <w:pStyle w:val="Piedepgina"/>
            <w:jc w:val="right"/>
            <w:rPr>
              <w:sz w:val="16"/>
            </w:rPr>
          </w:pPr>
          <w:r w:rsidRPr="002A23F8">
            <w:rPr>
              <w:sz w:val="16"/>
            </w:rPr>
            <w:t>Las Palmas</w:t>
          </w:r>
          <w:r w:rsidR="00434CD0">
            <w:rPr>
              <w:sz w:val="16"/>
            </w:rPr>
            <w:t>.</w:t>
          </w:r>
          <w:r w:rsidR="00EB1546">
            <w:rPr>
              <w:sz w:val="16"/>
            </w:rPr>
            <w:t xml:space="preserve"> Gran Canaria</w:t>
          </w:r>
        </w:p>
        <w:p w:rsidR="004100F6" w:rsidRPr="002A23F8" w:rsidRDefault="009D4704" w:rsidP="004100F6">
          <w:pPr>
            <w:pStyle w:val="Piedepgina"/>
            <w:jc w:val="right"/>
            <w:rPr>
              <w:sz w:val="16"/>
            </w:rPr>
          </w:pPr>
          <w:r>
            <w:rPr>
              <w:sz w:val="16"/>
            </w:rPr>
            <w:t>Tel.: 928 78 00 76</w:t>
          </w:r>
          <w:r w:rsidR="00146E28">
            <w:rPr>
              <w:sz w:val="16"/>
            </w:rPr>
            <w:t xml:space="preserve"> Ext.:429/239</w:t>
          </w:r>
        </w:p>
        <w:p w:rsidR="004100F6" w:rsidRPr="002A23F8" w:rsidRDefault="004100F6" w:rsidP="004100F6">
          <w:pPr>
            <w:pStyle w:val="Piedepgina"/>
            <w:jc w:val="right"/>
            <w:rPr>
              <w:sz w:val="16"/>
            </w:rPr>
          </w:pPr>
          <w:r w:rsidRPr="002A23F8">
            <w:rPr>
              <w:sz w:val="16"/>
            </w:rPr>
            <w:t>Fax.: 928 78</w:t>
          </w:r>
          <w:r w:rsidR="00357599">
            <w:rPr>
              <w:sz w:val="16"/>
            </w:rPr>
            <w:t xml:space="preserve"> </w:t>
          </w:r>
          <w:r w:rsidR="004F0954">
            <w:rPr>
              <w:sz w:val="16"/>
            </w:rPr>
            <w:t>12</w:t>
          </w:r>
          <w:r w:rsidR="00357599">
            <w:rPr>
              <w:sz w:val="16"/>
            </w:rPr>
            <w:t xml:space="preserve"> </w:t>
          </w:r>
          <w:r w:rsidR="004F0954">
            <w:rPr>
              <w:sz w:val="16"/>
            </w:rPr>
            <w:t>47</w:t>
          </w:r>
        </w:p>
        <w:p w:rsidR="00010BD7" w:rsidRPr="002A23F8" w:rsidRDefault="00010BD7" w:rsidP="004100F6">
          <w:pPr>
            <w:pStyle w:val="Piedepgina"/>
            <w:jc w:val="right"/>
          </w:pPr>
          <w:r w:rsidRPr="002A23F8">
            <w:rPr>
              <w:sz w:val="16"/>
            </w:rPr>
            <w:t>www.ingenio.es</w:t>
          </w:r>
        </w:p>
      </w:tc>
    </w:tr>
  </w:tbl>
  <w:p w:rsidR="004100F6" w:rsidRPr="004100F6" w:rsidRDefault="004100F6" w:rsidP="004100F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BA1" w:rsidRDefault="00894B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0C" w:rsidRDefault="0083460C" w:rsidP="000A68DD">
      <w:r>
        <w:separator/>
      </w:r>
    </w:p>
  </w:footnote>
  <w:footnote w:type="continuationSeparator" w:id="0">
    <w:p w:rsidR="0083460C" w:rsidRDefault="0083460C" w:rsidP="000A6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BA1" w:rsidRDefault="00894BA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DD" w:rsidRDefault="000F610D">
    <w:pPr>
      <w:pStyle w:val="Encabezado"/>
    </w:pPr>
    <w:r>
      <w:rPr>
        <w:rFonts w:ascii="Times New Roman" w:eastAsiaTheme="minorHAnsi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-421005</wp:posOffset>
              </wp:positionH>
              <wp:positionV relativeFrom="paragraph">
                <wp:posOffset>682625</wp:posOffset>
              </wp:positionV>
              <wp:extent cx="1009650" cy="246380"/>
              <wp:effectExtent l="0" t="0" r="0" b="0"/>
              <wp:wrapNone/>
              <wp:docPr id="307" name="Cuadro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46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3ACB" w:rsidRDefault="00703ACB" w:rsidP="00703AC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07" o:spid="_x0000_s1026" type="#_x0000_t202" style="position:absolute;margin-left:-33.15pt;margin-top:53.75pt;width:79.5pt;height:19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" filled="f" stroked="f">
              <v:textbox style="mso-fit-shape-to-text:t">
                <w:txbxContent>
                  <w:p w:rsidR="00703ACB" w:rsidRDefault="00703ACB" w:rsidP="00703AC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F639C9" w:rsidRPr="00957F0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-421005</wp:posOffset>
          </wp:positionH>
          <wp:positionV relativeFrom="paragraph">
            <wp:posOffset>5080</wp:posOffset>
          </wp:positionV>
          <wp:extent cx="1012190" cy="753110"/>
          <wp:effectExtent l="0" t="0" r="0" b="8890"/>
          <wp:wrapNone/>
          <wp:docPr id="5" name="Imagen 1" descr="C:\Documents and Settings\ERGO\Escritorio\IMAGEN  CORPORATIVA MUNICIPAL\IMAGEN CORPORATIVA\LOGO 2013\ESCUDO 2013 PANTONE 3435C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ERGO\Escritorio\IMAGEN  CORPORATIVA MUNICIPAL\IMAGEN CORPORATIVA\LOGO 2013\ESCUDO 2013 PANTONE 3435C 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75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BA1" w:rsidRDefault="00894BA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ABD"/>
    <w:multiLevelType w:val="hybridMultilevel"/>
    <w:tmpl w:val="27568E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34D42"/>
    <w:multiLevelType w:val="hybridMultilevel"/>
    <w:tmpl w:val="73D66476"/>
    <w:lvl w:ilvl="0" w:tplc="2842C92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D7D086D"/>
    <w:multiLevelType w:val="hybridMultilevel"/>
    <w:tmpl w:val="492697FC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C08F7"/>
    <w:multiLevelType w:val="hybridMultilevel"/>
    <w:tmpl w:val="921E124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BC0F6E"/>
    <w:multiLevelType w:val="hybridMultilevel"/>
    <w:tmpl w:val="7CC2B7DE"/>
    <w:lvl w:ilvl="0" w:tplc="9A4CE4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7372D87"/>
    <w:multiLevelType w:val="hybridMultilevel"/>
    <w:tmpl w:val="7696C3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3472AB"/>
    <w:multiLevelType w:val="hybridMultilevel"/>
    <w:tmpl w:val="B1E642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formatting="1" w:enforcement="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B6"/>
    <w:rsid w:val="00003ECD"/>
    <w:rsid w:val="00005428"/>
    <w:rsid w:val="00010BD7"/>
    <w:rsid w:val="00017299"/>
    <w:rsid w:val="00032AD5"/>
    <w:rsid w:val="00034260"/>
    <w:rsid w:val="0003795F"/>
    <w:rsid w:val="00040226"/>
    <w:rsid w:val="0004483B"/>
    <w:rsid w:val="00044C6F"/>
    <w:rsid w:val="000571B4"/>
    <w:rsid w:val="0005793D"/>
    <w:rsid w:val="0006196E"/>
    <w:rsid w:val="00071348"/>
    <w:rsid w:val="00081F4F"/>
    <w:rsid w:val="000844E6"/>
    <w:rsid w:val="000861B9"/>
    <w:rsid w:val="00086B03"/>
    <w:rsid w:val="00091D30"/>
    <w:rsid w:val="000A68DD"/>
    <w:rsid w:val="000B476D"/>
    <w:rsid w:val="000D0571"/>
    <w:rsid w:val="000F3DE9"/>
    <w:rsid w:val="000F610D"/>
    <w:rsid w:val="0010292F"/>
    <w:rsid w:val="00103B09"/>
    <w:rsid w:val="00117E5A"/>
    <w:rsid w:val="001222AA"/>
    <w:rsid w:val="00131B21"/>
    <w:rsid w:val="00132FB8"/>
    <w:rsid w:val="00146E28"/>
    <w:rsid w:val="00162C3B"/>
    <w:rsid w:val="001843C7"/>
    <w:rsid w:val="001845D7"/>
    <w:rsid w:val="00191540"/>
    <w:rsid w:val="00191B99"/>
    <w:rsid w:val="001921C6"/>
    <w:rsid w:val="001A6183"/>
    <w:rsid w:val="001B131A"/>
    <w:rsid w:val="001B77CD"/>
    <w:rsid w:val="001C6F8D"/>
    <w:rsid w:val="001E12D1"/>
    <w:rsid w:val="00213169"/>
    <w:rsid w:val="00213EC5"/>
    <w:rsid w:val="00283DB4"/>
    <w:rsid w:val="0028643C"/>
    <w:rsid w:val="002924E9"/>
    <w:rsid w:val="002A23F8"/>
    <w:rsid w:val="002A3559"/>
    <w:rsid w:val="002E6D80"/>
    <w:rsid w:val="00313E70"/>
    <w:rsid w:val="00314DA7"/>
    <w:rsid w:val="00315ED4"/>
    <w:rsid w:val="003227C7"/>
    <w:rsid w:val="0032322A"/>
    <w:rsid w:val="003307E5"/>
    <w:rsid w:val="00335FC9"/>
    <w:rsid w:val="00352F65"/>
    <w:rsid w:val="00357599"/>
    <w:rsid w:val="003808FE"/>
    <w:rsid w:val="003836BC"/>
    <w:rsid w:val="00393506"/>
    <w:rsid w:val="003A10CF"/>
    <w:rsid w:val="003A41EA"/>
    <w:rsid w:val="003D1585"/>
    <w:rsid w:val="003E0B26"/>
    <w:rsid w:val="003E0EFD"/>
    <w:rsid w:val="003F0C7A"/>
    <w:rsid w:val="003F3DBF"/>
    <w:rsid w:val="00402DE8"/>
    <w:rsid w:val="0040490B"/>
    <w:rsid w:val="00406E3A"/>
    <w:rsid w:val="00407083"/>
    <w:rsid w:val="004100F6"/>
    <w:rsid w:val="004262BD"/>
    <w:rsid w:val="00434CD0"/>
    <w:rsid w:val="004379FF"/>
    <w:rsid w:val="004725B4"/>
    <w:rsid w:val="0047533A"/>
    <w:rsid w:val="004763E8"/>
    <w:rsid w:val="00491BF5"/>
    <w:rsid w:val="00493F93"/>
    <w:rsid w:val="00494492"/>
    <w:rsid w:val="004A6BE5"/>
    <w:rsid w:val="004B420D"/>
    <w:rsid w:val="004B6965"/>
    <w:rsid w:val="004D0B46"/>
    <w:rsid w:val="004D2F7C"/>
    <w:rsid w:val="004D74F9"/>
    <w:rsid w:val="004E45E7"/>
    <w:rsid w:val="004E6570"/>
    <w:rsid w:val="004F0954"/>
    <w:rsid w:val="00501935"/>
    <w:rsid w:val="00503057"/>
    <w:rsid w:val="005131D3"/>
    <w:rsid w:val="00523F9E"/>
    <w:rsid w:val="005309F8"/>
    <w:rsid w:val="0053760D"/>
    <w:rsid w:val="00540DA3"/>
    <w:rsid w:val="00547A45"/>
    <w:rsid w:val="00555101"/>
    <w:rsid w:val="00556999"/>
    <w:rsid w:val="00591657"/>
    <w:rsid w:val="005B0E3B"/>
    <w:rsid w:val="005E00A8"/>
    <w:rsid w:val="005F5E55"/>
    <w:rsid w:val="00611155"/>
    <w:rsid w:val="006115FD"/>
    <w:rsid w:val="006278E3"/>
    <w:rsid w:val="0063535A"/>
    <w:rsid w:val="00636666"/>
    <w:rsid w:val="006426E0"/>
    <w:rsid w:val="006524EA"/>
    <w:rsid w:val="00662C6E"/>
    <w:rsid w:val="00664731"/>
    <w:rsid w:val="00665172"/>
    <w:rsid w:val="006652A6"/>
    <w:rsid w:val="006739AE"/>
    <w:rsid w:val="00684331"/>
    <w:rsid w:val="00686FDA"/>
    <w:rsid w:val="006B0B6B"/>
    <w:rsid w:val="006B69FE"/>
    <w:rsid w:val="006B7DFD"/>
    <w:rsid w:val="00703ACB"/>
    <w:rsid w:val="00726DAC"/>
    <w:rsid w:val="00740CFD"/>
    <w:rsid w:val="00741E35"/>
    <w:rsid w:val="00751E82"/>
    <w:rsid w:val="00753B18"/>
    <w:rsid w:val="00762523"/>
    <w:rsid w:val="007907FE"/>
    <w:rsid w:val="007C15C6"/>
    <w:rsid w:val="007C4760"/>
    <w:rsid w:val="007E05AC"/>
    <w:rsid w:val="0080715F"/>
    <w:rsid w:val="008157C6"/>
    <w:rsid w:val="0083460C"/>
    <w:rsid w:val="0087105F"/>
    <w:rsid w:val="00887C53"/>
    <w:rsid w:val="008940D8"/>
    <w:rsid w:val="00894BA1"/>
    <w:rsid w:val="00897382"/>
    <w:rsid w:val="008A6FC6"/>
    <w:rsid w:val="008B627A"/>
    <w:rsid w:val="008C1123"/>
    <w:rsid w:val="008D1259"/>
    <w:rsid w:val="008D1844"/>
    <w:rsid w:val="008D2B79"/>
    <w:rsid w:val="008F37AB"/>
    <w:rsid w:val="00910156"/>
    <w:rsid w:val="00930D57"/>
    <w:rsid w:val="009339AF"/>
    <w:rsid w:val="0094078A"/>
    <w:rsid w:val="009408E7"/>
    <w:rsid w:val="00940CFF"/>
    <w:rsid w:val="009460B6"/>
    <w:rsid w:val="00957F0F"/>
    <w:rsid w:val="00970C1E"/>
    <w:rsid w:val="009768B9"/>
    <w:rsid w:val="009820A6"/>
    <w:rsid w:val="00983394"/>
    <w:rsid w:val="00983E43"/>
    <w:rsid w:val="00984907"/>
    <w:rsid w:val="00985BAF"/>
    <w:rsid w:val="00995AEF"/>
    <w:rsid w:val="00995EC0"/>
    <w:rsid w:val="00997782"/>
    <w:rsid w:val="009C5B0E"/>
    <w:rsid w:val="009D4704"/>
    <w:rsid w:val="009E1C3A"/>
    <w:rsid w:val="009E4638"/>
    <w:rsid w:val="009F5647"/>
    <w:rsid w:val="009F5662"/>
    <w:rsid w:val="00A1342F"/>
    <w:rsid w:val="00A23345"/>
    <w:rsid w:val="00A24681"/>
    <w:rsid w:val="00A5171F"/>
    <w:rsid w:val="00A54B3A"/>
    <w:rsid w:val="00A57710"/>
    <w:rsid w:val="00A57926"/>
    <w:rsid w:val="00A64EED"/>
    <w:rsid w:val="00A83859"/>
    <w:rsid w:val="00A850A9"/>
    <w:rsid w:val="00A86958"/>
    <w:rsid w:val="00AA2878"/>
    <w:rsid w:val="00AA42C6"/>
    <w:rsid w:val="00AA433E"/>
    <w:rsid w:val="00AA60EE"/>
    <w:rsid w:val="00AB76AE"/>
    <w:rsid w:val="00AD1620"/>
    <w:rsid w:val="00AF1BEC"/>
    <w:rsid w:val="00B03778"/>
    <w:rsid w:val="00B075AD"/>
    <w:rsid w:val="00B079B1"/>
    <w:rsid w:val="00B23788"/>
    <w:rsid w:val="00B4669D"/>
    <w:rsid w:val="00B55F2C"/>
    <w:rsid w:val="00B561D9"/>
    <w:rsid w:val="00B6111B"/>
    <w:rsid w:val="00BA75F4"/>
    <w:rsid w:val="00BB4439"/>
    <w:rsid w:val="00BE4CE5"/>
    <w:rsid w:val="00BF371B"/>
    <w:rsid w:val="00C04C5A"/>
    <w:rsid w:val="00C05A1C"/>
    <w:rsid w:val="00C0720A"/>
    <w:rsid w:val="00C41BEB"/>
    <w:rsid w:val="00C61923"/>
    <w:rsid w:val="00C82E68"/>
    <w:rsid w:val="00C948E4"/>
    <w:rsid w:val="00CB2EAA"/>
    <w:rsid w:val="00CD134A"/>
    <w:rsid w:val="00CD1730"/>
    <w:rsid w:val="00CD6B86"/>
    <w:rsid w:val="00CE68AB"/>
    <w:rsid w:val="00CF60EF"/>
    <w:rsid w:val="00D21BAB"/>
    <w:rsid w:val="00D33BC5"/>
    <w:rsid w:val="00D551AA"/>
    <w:rsid w:val="00D64ECF"/>
    <w:rsid w:val="00D66002"/>
    <w:rsid w:val="00D80A96"/>
    <w:rsid w:val="00D811FF"/>
    <w:rsid w:val="00D968CC"/>
    <w:rsid w:val="00DA044F"/>
    <w:rsid w:val="00DB1388"/>
    <w:rsid w:val="00DB56BC"/>
    <w:rsid w:val="00DB7760"/>
    <w:rsid w:val="00DB7A6D"/>
    <w:rsid w:val="00DC4CF4"/>
    <w:rsid w:val="00DD3B8D"/>
    <w:rsid w:val="00DD4F34"/>
    <w:rsid w:val="00DF2BDC"/>
    <w:rsid w:val="00DF62B7"/>
    <w:rsid w:val="00E01171"/>
    <w:rsid w:val="00E1025C"/>
    <w:rsid w:val="00E130FF"/>
    <w:rsid w:val="00E1718A"/>
    <w:rsid w:val="00E2499C"/>
    <w:rsid w:val="00E253DA"/>
    <w:rsid w:val="00E2758F"/>
    <w:rsid w:val="00E634D2"/>
    <w:rsid w:val="00E6350E"/>
    <w:rsid w:val="00E77BF7"/>
    <w:rsid w:val="00E81601"/>
    <w:rsid w:val="00EA3501"/>
    <w:rsid w:val="00EA4899"/>
    <w:rsid w:val="00EB1546"/>
    <w:rsid w:val="00EB22B6"/>
    <w:rsid w:val="00ED2146"/>
    <w:rsid w:val="00F1205E"/>
    <w:rsid w:val="00F230BD"/>
    <w:rsid w:val="00F639C9"/>
    <w:rsid w:val="00F70B8D"/>
    <w:rsid w:val="00F77FDE"/>
    <w:rsid w:val="00F81BFD"/>
    <w:rsid w:val="00F82103"/>
    <w:rsid w:val="00F922C5"/>
    <w:rsid w:val="00FA14B4"/>
    <w:rsid w:val="00FB5E13"/>
    <w:rsid w:val="00FE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0EF"/>
    <w:pPr>
      <w:spacing w:after="0" w:line="240" w:lineRule="auto"/>
    </w:pPr>
    <w:rPr>
      <w:rFonts w:eastAsia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8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8D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A68D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A68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68DD"/>
  </w:style>
  <w:style w:type="paragraph" w:styleId="Piedepgina">
    <w:name w:val="footer"/>
    <w:basedOn w:val="Normal"/>
    <w:link w:val="PiedepginaCar"/>
    <w:unhideWhenUsed/>
    <w:rsid w:val="000A68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A68DD"/>
  </w:style>
  <w:style w:type="table" w:styleId="Tablaconcuadrcula">
    <w:name w:val="Table Grid"/>
    <w:basedOn w:val="Tablanormal"/>
    <w:uiPriority w:val="39"/>
    <w:rsid w:val="00410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">
    <w:name w:val="Body Text"/>
    <w:basedOn w:val="Normal"/>
    <w:link w:val="TextoindependienteCar"/>
    <w:rsid w:val="00DF62B7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spacing w:after="120" w:line="360" w:lineRule="auto"/>
      <w:ind w:right="249"/>
      <w:jc w:val="both"/>
    </w:pPr>
    <w:rPr>
      <w:rFonts w:ascii="Arial" w:hAnsi="Arial"/>
      <w:i/>
      <w:spacing w:val="-2"/>
    </w:rPr>
  </w:style>
  <w:style w:type="character" w:customStyle="1" w:styleId="TextoindependienteCar">
    <w:name w:val="Texto independiente Car"/>
    <w:basedOn w:val="Fuentedeprrafopredeter"/>
    <w:link w:val="Textoindependiente"/>
    <w:rsid w:val="00DF62B7"/>
    <w:rPr>
      <w:rFonts w:ascii="Arial" w:eastAsia="Times New Roman" w:hAnsi="Arial" w:cs="Times New Roman"/>
      <w:i/>
      <w:spacing w:val="-2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820A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B627A"/>
    <w:rPr>
      <w:color w:val="808080"/>
    </w:rPr>
  </w:style>
  <w:style w:type="paragraph" w:customStyle="1" w:styleId="Default">
    <w:name w:val="Default"/>
    <w:rsid w:val="00894BA1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</w:rPr>
  </w:style>
  <w:style w:type="table" w:styleId="Sombreadoclaro">
    <w:name w:val="Light Shading"/>
    <w:basedOn w:val="Tablanormal"/>
    <w:uiPriority w:val="60"/>
    <w:rsid w:val="00894BA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5030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0EF"/>
    <w:pPr>
      <w:spacing w:after="0" w:line="240" w:lineRule="auto"/>
    </w:pPr>
    <w:rPr>
      <w:rFonts w:eastAsia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8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8D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A68D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A68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68DD"/>
  </w:style>
  <w:style w:type="paragraph" w:styleId="Piedepgina">
    <w:name w:val="footer"/>
    <w:basedOn w:val="Normal"/>
    <w:link w:val="PiedepginaCar"/>
    <w:unhideWhenUsed/>
    <w:rsid w:val="000A68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A68DD"/>
  </w:style>
  <w:style w:type="table" w:styleId="Tablaconcuadrcula">
    <w:name w:val="Table Grid"/>
    <w:basedOn w:val="Tablanormal"/>
    <w:uiPriority w:val="39"/>
    <w:rsid w:val="00410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">
    <w:name w:val="Body Text"/>
    <w:basedOn w:val="Normal"/>
    <w:link w:val="TextoindependienteCar"/>
    <w:rsid w:val="00DF62B7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spacing w:after="120" w:line="360" w:lineRule="auto"/>
      <w:ind w:right="249"/>
      <w:jc w:val="both"/>
    </w:pPr>
    <w:rPr>
      <w:rFonts w:ascii="Arial" w:hAnsi="Arial"/>
      <w:i/>
      <w:spacing w:val="-2"/>
    </w:rPr>
  </w:style>
  <w:style w:type="character" w:customStyle="1" w:styleId="TextoindependienteCar">
    <w:name w:val="Texto independiente Car"/>
    <w:basedOn w:val="Fuentedeprrafopredeter"/>
    <w:link w:val="Textoindependiente"/>
    <w:rsid w:val="00DF62B7"/>
    <w:rPr>
      <w:rFonts w:ascii="Arial" w:eastAsia="Times New Roman" w:hAnsi="Arial" w:cs="Times New Roman"/>
      <w:i/>
      <w:spacing w:val="-2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820A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B627A"/>
    <w:rPr>
      <w:color w:val="808080"/>
    </w:rPr>
  </w:style>
  <w:style w:type="paragraph" w:customStyle="1" w:styleId="Default">
    <w:name w:val="Default"/>
    <w:rsid w:val="00894BA1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</w:rPr>
  </w:style>
  <w:style w:type="table" w:styleId="Sombreadoclaro">
    <w:name w:val="Light Shading"/>
    <w:basedOn w:val="Tablanormal"/>
    <w:uiPriority w:val="60"/>
    <w:rsid w:val="00894BA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503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epd.es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.INGENIO\Desktop\IDENTIDAD%20VISUAL%20CORPORATIVA\PLANTILLAS%20POR%20AREAS\PLANTILLAS%20GEN&#201;RICAS\DOCUMENTO%20GENERICO\plantilla%20basic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A1C66-8209-43F2-8B53-476B3C67C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basica.dotx</Template>
  <TotalTime>2</TotalTime>
  <Pages>3</Pages>
  <Words>1256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ERGO</Company>
  <LinksUpToDate>false</LinksUpToDate>
  <CharactersWithSpaces>8151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Cecilia Meiler Rodriguez</cp:lastModifiedBy>
  <cp:revision>3</cp:revision>
  <cp:lastPrinted>2019-02-19T14:13:00Z</cp:lastPrinted>
  <dcterms:created xsi:type="dcterms:W3CDTF">2021-04-20T09:46:00Z</dcterms:created>
  <dcterms:modified xsi:type="dcterms:W3CDTF">2021-04-20T09:50:00Z</dcterms:modified>
</cp:coreProperties>
</file>